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D448A" w14:textId="77777777" w:rsidR="0045213A" w:rsidRDefault="0045213A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WERY</w:t>
      </w:r>
      <w:r>
        <w:rPr>
          <w:rFonts w:ascii="Times New Roman" w:hAnsi="Times New Roman" w:cs="Times New Roman"/>
          <w:sz w:val="24"/>
          <w:szCs w:val="24"/>
        </w:rPr>
        <w:t xml:space="preserve">       (fl.1486)</w:t>
      </w:r>
    </w:p>
    <w:p w14:paraId="17CB02F4" w14:textId="77777777" w:rsidR="0045213A" w:rsidRDefault="0045213A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Birmingham. Mercer.</w:t>
      </w:r>
    </w:p>
    <w:p w14:paraId="623D138C" w14:textId="77777777" w:rsidR="0045213A" w:rsidRDefault="0045213A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23C896" w14:textId="66075258" w:rsidR="0045213A" w:rsidRDefault="0045213A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BBC14B" w14:textId="77777777" w:rsidR="00AF795D" w:rsidRDefault="00AF795D" w:rsidP="00AF79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Peter de la Pole(q.v.) brought a plaint of trespass and taking against him,</w:t>
      </w:r>
    </w:p>
    <w:p w14:paraId="31F3173D" w14:textId="77777777" w:rsidR="00AF795D" w:rsidRDefault="00AF795D" w:rsidP="00AF79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Richard Midelmore of Edgbaston(q.v.) and John Flanell of Birmingham(q.v.).</w:t>
      </w:r>
    </w:p>
    <w:p w14:paraId="41EEE45E" w14:textId="55CF5374" w:rsidR="00AF795D" w:rsidRDefault="00AF795D" w:rsidP="00AF79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847AF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3D2FD74" w14:textId="77777777" w:rsidR="0045213A" w:rsidRDefault="0045213A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1486</w:t>
      </w:r>
      <w:r>
        <w:rPr>
          <w:rFonts w:ascii="Times New Roman" w:hAnsi="Times New Roman" w:cs="Times New Roman"/>
          <w:sz w:val="24"/>
          <w:szCs w:val="24"/>
        </w:rPr>
        <w:tab/>
        <w:t xml:space="preserve">Peter de la Pole(q.v.) brought a plaint of trespass against him, Richard </w:t>
      </w:r>
    </w:p>
    <w:p w14:paraId="3052389D" w14:textId="77777777" w:rsidR="0045213A" w:rsidRDefault="0045213A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Midelmore of Edgbaston(q.v.) and John Flanell of Birmingham(q.v.).</w:t>
      </w:r>
    </w:p>
    <w:p w14:paraId="5D52A0F8" w14:textId="77777777" w:rsidR="0045213A" w:rsidRDefault="0045213A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D963D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https://waalt.uh.edu/index.php/CP40no895Index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5F6444D" w14:textId="77777777" w:rsidR="0045213A" w:rsidRDefault="0045213A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A721A1" w14:textId="77777777" w:rsidR="0045213A" w:rsidRDefault="0045213A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C1E74C" w14:textId="336979AC" w:rsidR="0045213A" w:rsidRDefault="0045213A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September 2022</w:t>
      </w:r>
    </w:p>
    <w:p w14:paraId="706D8FED" w14:textId="58616728" w:rsidR="00AF795D" w:rsidRDefault="00AF795D" w:rsidP="004521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September 2022</w:t>
      </w:r>
    </w:p>
    <w:p w14:paraId="4A1B12D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B60B2" w14:textId="77777777" w:rsidR="0045213A" w:rsidRDefault="0045213A" w:rsidP="009139A6">
      <w:r>
        <w:separator/>
      </w:r>
    </w:p>
  </w:endnote>
  <w:endnote w:type="continuationSeparator" w:id="0">
    <w:p w14:paraId="1CB6158E" w14:textId="77777777" w:rsidR="0045213A" w:rsidRDefault="004521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95A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EF5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776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F5A7E" w14:textId="77777777" w:rsidR="0045213A" w:rsidRDefault="0045213A" w:rsidP="009139A6">
      <w:r>
        <w:separator/>
      </w:r>
    </w:p>
  </w:footnote>
  <w:footnote w:type="continuationSeparator" w:id="0">
    <w:p w14:paraId="6C1287D6" w14:textId="77777777" w:rsidR="0045213A" w:rsidRDefault="004521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096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DDD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B98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13A"/>
    <w:rsid w:val="000666E0"/>
    <w:rsid w:val="002510B7"/>
    <w:rsid w:val="0045213A"/>
    <w:rsid w:val="005C130B"/>
    <w:rsid w:val="00826F5C"/>
    <w:rsid w:val="009139A6"/>
    <w:rsid w:val="009448BB"/>
    <w:rsid w:val="00A3176C"/>
    <w:rsid w:val="00AE65F8"/>
    <w:rsid w:val="00AF795D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F4D70"/>
  <w15:chartTrackingRefBased/>
  <w15:docId w15:val="{BED0C714-7358-4811-A54A-29A76ADD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21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no895Index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2022-09-25T16:20:00Z</dcterms:created>
  <dcterms:modified xsi:type="dcterms:W3CDTF">2022-09-25T20:35:00Z</dcterms:modified>
</cp:coreProperties>
</file>