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21412" w14:textId="2FC8D22B" w:rsidR="00A90DD5" w:rsidRDefault="00A90DD5" w:rsidP="00A90DD5">
      <w:pPr>
        <w:pStyle w:val="NoSpacing"/>
      </w:pPr>
      <w:r>
        <w:rPr>
          <w:u w:val="single"/>
        </w:rPr>
        <w:t>Geoffrey WERTYNGE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15</w:t>
      </w:r>
      <w:r>
        <w:t>)</w:t>
      </w:r>
    </w:p>
    <w:p w14:paraId="1CB8E4FC" w14:textId="3634889C" w:rsidR="00A90DD5" w:rsidRDefault="00A90DD5" w:rsidP="00A90DD5">
      <w:pPr>
        <w:pStyle w:val="NoSpacing"/>
      </w:pPr>
      <w:r>
        <w:t xml:space="preserve">of Canterbury. </w:t>
      </w:r>
      <w:r>
        <w:t>Brewer.</w:t>
      </w:r>
    </w:p>
    <w:p w14:paraId="7C35677E" w14:textId="77777777" w:rsidR="00A90DD5" w:rsidRDefault="00A90DD5" w:rsidP="00A90DD5">
      <w:pPr>
        <w:pStyle w:val="NoSpacing"/>
      </w:pPr>
    </w:p>
    <w:p w14:paraId="27D045B6" w14:textId="77777777" w:rsidR="00A90DD5" w:rsidRDefault="00A90DD5" w:rsidP="00A90DD5">
      <w:pPr>
        <w:pStyle w:val="NoSpacing"/>
      </w:pPr>
    </w:p>
    <w:p w14:paraId="7C0F112F" w14:textId="78522094" w:rsidR="00A90DD5" w:rsidRDefault="00A90DD5" w:rsidP="00A90DD5">
      <w:pPr>
        <w:pStyle w:val="NoSpacing"/>
      </w:pPr>
      <w:r>
        <w:tab/>
        <w:t>14</w:t>
      </w:r>
      <w:r>
        <w:t>15</w:t>
      </w:r>
      <w:bookmarkStart w:id="0" w:name="_GoBack"/>
      <w:bookmarkEnd w:id="0"/>
      <w:r>
        <w:tab/>
        <w:t>He became a Freeman by redemption.   (Cowper p.308)</w:t>
      </w:r>
    </w:p>
    <w:p w14:paraId="69132F82" w14:textId="77777777" w:rsidR="00A90DD5" w:rsidRDefault="00A90DD5" w:rsidP="00A90DD5">
      <w:pPr>
        <w:pStyle w:val="NoSpacing"/>
      </w:pPr>
    </w:p>
    <w:p w14:paraId="20127CC0" w14:textId="77777777" w:rsidR="00A90DD5" w:rsidRDefault="00A90DD5" w:rsidP="00A90DD5">
      <w:pPr>
        <w:pStyle w:val="NoSpacing"/>
      </w:pPr>
    </w:p>
    <w:p w14:paraId="00488228" w14:textId="77777777" w:rsidR="00A90DD5" w:rsidRDefault="00A90DD5" w:rsidP="00A90DD5">
      <w:pPr>
        <w:pStyle w:val="NoSpacing"/>
      </w:pPr>
      <w:r>
        <w:t>18 September 2018</w:t>
      </w:r>
    </w:p>
    <w:p w14:paraId="6352FF2F" w14:textId="3A2A0FEF" w:rsidR="006B2F86" w:rsidRPr="00A90DD5" w:rsidRDefault="00A90DD5" w:rsidP="00E71FC3">
      <w:pPr>
        <w:pStyle w:val="NoSpacing"/>
      </w:pPr>
    </w:p>
    <w:sectPr w:rsidR="006B2F86" w:rsidRPr="00A90D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0596F" w14:textId="77777777" w:rsidR="00A90DD5" w:rsidRDefault="00A90DD5" w:rsidP="00E71FC3">
      <w:pPr>
        <w:spacing w:after="0" w:line="240" w:lineRule="auto"/>
      </w:pPr>
      <w:r>
        <w:separator/>
      </w:r>
    </w:p>
  </w:endnote>
  <w:endnote w:type="continuationSeparator" w:id="0">
    <w:p w14:paraId="5CDB3247" w14:textId="77777777" w:rsidR="00A90DD5" w:rsidRDefault="00A90D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562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4928F" w14:textId="77777777" w:rsidR="00A90DD5" w:rsidRDefault="00A90DD5" w:rsidP="00E71FC3">
      <w:pPr>
        <w:spacing w:after="0" w:line="240" w:lineRule="auto"/>
      </w:pPr>
      <w:r>
        <w:separator/>
      </w:r>
    </w:p>
  </w:footnote>
  <w:footnote w:type="continuationSeparator" w:id="0">
    <w:p w14:paraId="44EFC214" w14:textId="77777777" w:rsidR="00A90DD5" w:rsidRDefault="00A90D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D5"/>
    <w:rsid w:val="001A7C09"/>
    <w:rsid w:val="00577BD5"/>
    <w:rsid w:val="00656CBA"/>
    <w:rsid w:val="006A1F77"/>
    <w:rsid w:val="00733BE7"/>
    <w:rsid w:val="00A90DD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7F5E2"/>
  <w15:chartTrackingRefBased/>
  <w15:docId w15:val="{0E7BB92D-B881-41CF-8F14-1BE2113D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2018-09-18T21:20:00Z</dcterms:created>
  <dcterms:modified xsi:type="dcterms:W3CDTF">2018-09-18T21:21:00Z</dcterms:modified>
</cp:coreProperties>
</file>