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3F4E" w:rsidRDefault="004E3F4E" w:rsidP="004E3F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WERTYNG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4E3F4E" w:rsidRDefault="004E3F4E" w:rsidP="004E3F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E3F4E" w:rsidRDefault="004E3F4E" w:rsidP="004E3F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E3F4E" w:rsidRDefault="004E3F4E" w:rsidP="004E3F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Nov.1418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Canterbury into the </w:t>
      </w:r>
    </w:p>
    <w:p w:rsidR="004E3F4E" w:rsidRDefault="004E3F4E" w:rsidP="004E3F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Whetynden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4E3F4E" w:rsidRDefault="004E3F4E" w:rsidP="004E3F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21-175)</w:t>
      </w:r>
    </w:p>
    <w:p w:rsidR="004E3F4E" w:rsidRDefault="004E3F4E" w:rsidP="004E3F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E3F4E" w:rsidRDefault="004E3F4E" w:rsidP="004E3F4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4E3F4E" w:rsidRPr="00CD4415" w:rsidRDefault="004E3F4E" w:rsidP="004E3F4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January 2016</w:t>
      </w:r>
    </w:p>
    <w:p w:rsidR="00DD5B8A" w:rsidRPr="004E3F4E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4E3F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3F4E" w:rsidRDefault="004E3F4E" w:rsidP="00564E3C">
      <w:pPr>
        <w:spacing w:after="0" w:line="240" w:lineRule="auto"/>
      </w:pPr>
      <w:r>
        <w:separator/>
      </w:r>
    </w:p>
  </w:endnote>
  <w:endnote w:type="continuationSeparator" w:id="0">
    <w:p w:rsidR="004E3F4E" w:rsidRDefault="004E3F4E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E3F4E">
      <w:rPr>
        <w:rFonts w:ascii="Times New Roman" w:hAnsi="Times New Roman" w:cs="Times New Roman"/>
        <w:noProof/>
        <w:sz w:val="24"/>
        <w:szCs w:val="24"/>
      </w:rPr>
      <w:t>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3F4E" w:rsidRDefault="004E3F4E" w:rsidP="00564E3C">
      <w:pPr>
        <w:spacing w:after="0" w:line="240" w:lineRule="auto"/>
      </w:pPr>
      <w:r>
        <w:separator/>
      </w:r>
    </w:p>
  </w:footnote>
  <w:footnote w:type="continuationSeparator" w:id="0">
    <w:p w:rsidR="004E3F4E" w:rsidRDefault="004E3F4E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F4E"/>
    <w:rsid w:val="00372DC6"/>
    <w:rsid w:val="004E3F4E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6BDB5"/>
  <w15:chartTrackingRefBased/>
  <w15:docId w15:val="{C68E5130-19C3-40E9-A400-CC968AFA5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2016-01-01T22:00:00Z</dcterms:created>
  <dcterms:modified xsi:type="dcterms:W3CDTF">2016-01-01T22:00:00Z</dcterms:modified>
</cp:coreProperties>
</file>