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0584" w14:textId="77777777" w:rsidR="00C44AFC" w:rsidRDefault="00C44AFC" w:rsidP="00C44A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WERTON</w:t>
      </w:r>
      <w:r>
        <w:rPr>
          <w:rFonts w:cs="Times New Roman"/>
          <w:szCs w:val="24"/>
        </w:rPr>
        <w:t xml:space="preserve">        (fl.1400)</w:t>
      </w:r>
    </w:p>
    <w:p w14:paraId="030A8B4C" w14:textId="77777777" w:rsidR="00C44AFC" w:rsidRPr="002D6BF3" w:rsidRDefault="00C44AFC" w:rsidP="00C44A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Felley Priory.</w:t>
      </w:r>
    </w:p>
    <w:p w14:paraId="468E9D47" w14:textId="77777777" w:rsidR="00C44AFC" w:rsidRDefault="00C44AFC" w:rsidP="00C44AFC">
      <w:pPr>
        <w:pStyle w:val="NoSpacing"/>
        <w:rPr>
          <w:rFonts w:cs="Times New Roman"/>
          <w:szCs w:val="24"/>
        </w:rPr>
      </w:pPr>
    </w:p>
    <w:p w14:paraId="68348F40" w14:textId="77777777" w:rsidR="00C44AFC" w:rsidRDefault="00C44AFC" w:rsidP="00C44AFC">
      <w:pPr>
        <w:pStyle w:val="NoSpacing"/>
        <w:rPr>
          <w:rFonts w:cs="Times New Roman"/>
          <w:szCs w:val="24"/>
        </w:rPr>
      </w:pPr>
    </w:p>
    <w:p w14:paraId="43686EA7" w14:textId="77777777" w:rsidR="00C44AFC" w:rsidRDefault="00C44AFC" w:rsidP="00C44A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1869E5CC" w14:textId="77777777" w:rsidR="00C44AFC" w:rsidRDefault="00C44AFC" w:rsidP="00C44A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31A17084" w14:textId="77777777" w:rsidR="00C44AFC" w:rsidRDefault="00C44AFC" w:rsidP="00C44A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p.2)</w:t>
      </w:r>
    </w:p>
    <w:p w14:paraId="6260165C" w14:textId="77777777" w:rsidR="00010F3B" w:rsidRDefault="00010F3B" w:rsidP="00010F3B">
      <w:pPr>
        <w:pStyle w:val="NoSpacing"/>
      </w:pPr>
      <w:r>
        <w:t>18 Sep.1400</w:t>
      </w:r>
      <w:r>
        <w:tab/>
        <w:t>He was ordained priest in the chapel of All Saints’, Cawood,</w:t>
      </w:r>
    </w:p>
    <w:p w14:paraId="1B46BBF0" w14:textId="77777777" w:rsidR="00010F3B" w:rsidRDefault="00010F3B" w:rsidP="00010F3B">
      <w:pPr>
        <w:pStyle w:val="NoSpacing"/>
      </w:pPr>
      <w:r>
        <w:tab/>
      </w:r>
      <w:r>
        <w:tab/>
        <w:t>Yorkshire.</w:t>
      </w:r>
    </w:p>
    <w:p w14:paraId="03A4AAFA" w14:textId="77777777" w:rsidR="00010F3B" w:rsidRDefault="00010F3B" w:rsidP="00010F3B">
      <w:pPr>
        <w:pStyle w:val="NoSpacing"/>
      </w:pPr>
      <w:r>
        <w:tab/>
      </w:r>
      <w:r>
        <w:tab/>
        <w:t>(“York Clergy Ordinations 1400-1424” ed. David M.Smith, pub.2020 p.8)</w:t>
      </w:r>
    </w:p>
    <w:p w14:paraId="4CFB5E5E" w14:textId="77777777" w:rsidR="00010F3B" w:rsidRDefault="00010F3B" w:rsidP="00C44AFC">
      <w:pPr>
        <w:pStyle w:val="NoSpacing"/>
        <w:rPr>
          <w:rFonts w:cs="Times New Roman"/>
          <w:szCs w:val="24"/>
        </w:rPr>
      </w:pPr>
    </w:p>
    <w:p w14:paraId="196654A4" w14:textId="77777777" w:rsidR="00C44AFC" w:rsidRDefault="00C44AFC" w:rsidP="00C44AFC">
      <w:pPr>
        <w:pStyle w:val="NoSpacing"/>
        <w:rPr>
          <w:rFonts w:cs="Times New Roman"/>
          <w:szCs w:val="24"/>
        </w:rPr>
      </w:pPr>
    </w:p>
    <w:p w14:paraId="05C9E582" w14:textId="77777777" w:rsidR="00C44AFC" w:rsidRDefault="00C44AFC" w:rsidP="00C44AFC">
      <w:pPr>
        <w:pStyle w:val="NoSpacing"/>
        <w:rPr>
          <w:rFonts w:cs="Times New Roman"/>
          <w:szCs w:val="24"/>
        </w:rPr>
      </w:pPr>
    </w:p>
    <w:p w14:paraId="2D765C1B" w14:textId="77777777" w:rsidR="00C44AFC" w:rsidRDefault="00C44AFC" w:rsidP="00C44A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182433A4" w14:textId="28BCDE38" w:rsidR="00010F3B" w:rsidRDefault="00010F3B" w:rsidP="00C44A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August 2026</w:t>
      </w:r>
    </w:p>
    <w:p w14:paraId="077056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826D6" w14:textId="77777777" w:rsidR="00F31D8F" w:rsidRDefault="00F31D8F" w:rsidP="009139A6">
      <w:r>
        <w:separator/>
      </w:r>
    </w:p>
  </w:endnote>
  <w:endnote w:type="continuationSeparator" w:id="0">
    <w:p w14:paraId="16245499" w14:textId="77777777" w:rsidR="00F31D8F" w:rsidRDefault="00F31D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E81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D1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25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AE6B0" w14:textId="77777777" w:rsidR="00F31D8F" w:rsidRDefault="00F31D8F" w:rsidP="009139A6">
      <w:r>
        <w:separator/>
      </w:r>
    </w:p>
  </w:footnote>
  <w:footnote w:type="continuationSeparator" w:id="0">
    <w:p w14:paraId="4B0FBA08" w14:textId="77777777" w:rsidR="00F31D8F" w:rsidRDefault="00F31D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6E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BE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F2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FC"/>
    <w:rsid w:val="00010F3B"/>
    <w:rsid w:val="000666E0"/>
    <w:rsid w:val="002510B7"/>
    <w:rsid w:val="00270799"/>
    <w:rsid w:val="005C130B"/>
    <w:rsid w:val="007111F3"/>
    <w:rsid w:val="00826F5C"/>
    <w:rsid w:val="008C0C7C"/>
    <w:rsid w:val="009139A6"/>
    <w:rsid w:val="009411C2"/>
    <w:rsid w:val="009448BB"/>
    <w:rsid w:val="00947624"/>
    <w:rsid w:val="00A3176C"/>
    <w:rsid w:val="00AE65F8"/>
    <w:rsid w:val="00BA00AB"/>
    <w:rsid w:val="00C44AFC"/>
    <w:rsid w:val="00C71834"/>
    <w:rsid w:val="00CB4ED9"/>
    <w:rsid w:val="00E61DA6"/>
    <w:rsid w:val="00EB3209"/>
    <w:rsid w:val="00F31D8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E7031"/>
  <w15:chartTrackingRefBased/>
  <w15:docId w15:val="{BD4915CD-FA92-4F0D-BC28-F0C9B2EA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2024-12-20T18:26:00Z</dcterms:created>
  <dcterms:modified xsi:type="dcterms:W3CDTF">2026-08-07T16:07:00Z</dcterms:modified>
</cp:coreProperties>
</file>