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0BECE" w14:textId="77777777" w:rsidR="00B84F05" w:rsidRPr="00B84F05" w:rsidRDefault="00B84F05" w:rsidP="00B84F05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WERTON</w:t>
      </w:r>
      <w:r>
        <w:rPr>
          <w:color w:val="000000"/>
        </w:rPr>
        <w:t xml:space="preserve">    </w:t>
      </w:r>
      <w:r w:rsidRPr="00B84F05">
        <w:rPr>
          <w:rStyle w:val="Hyperlink"/>
          <w:u w:val="none"/>
        </w:rPr>
        <w:t>(fl.1415)</w:t>
      </w:r>
    </w:p>
    <w:p w14:paraId="62249DDB" w14:textId="77777777" w:rsidR="00B84F05" w:rsidRPr="00B84F05" w:rsidRDefault="00B84F05" w:rsidP="00B84F05">
      <w:pPr>
        <w:pStyle w:val="NoSpacing"/>
        <w:jc w:val="both"/>
        <w:rPr>
          <w:color w:val="000000"/>
        </w:rPr>
      </w:pPr>
      <w:r w:rsidRPr="00B84F05">
        <w:rPr>
          <w:rStyle w:val="Hyperlink"/>
          <w:u w:val="none"/>
        </w:rPr>
        <w:t>Man-at-arms.</w:t>
      </w:r>
    </w:p>
    <w:p w14:paraId="31C8BD2A" w14:textId="77777777" w:rsidR="00B84F05" w:rsidRDefault="00B84F05" w:rsidP="00B84F05">
      <w:pPr>
        <w:pStyle w:val="NoSpacing"/>
        <w:jc w:val="both"/>
        <w:rPr>
          <w:color w:val="000000"/>
        </w:rPr>
      </w:pPr>
    </w:p>
    <w:p w14:paraId="7D0DCF98" w14:textId="77777777" w:rsidR="00B84F05" w:rsidRDefault="00B84F05" w:rsidP="00B84F05">
      <w:pPr>
        <w:pStyle w:val="NoSpacing"/>
        <w:jc w:val="both"/>
        <w:rPr>
          <w:color w:val="000000"/>
        </w:rPr>
      </w:pPr>
    </w:p>
    <w:p w14:paraId="15E1E42C" w14:textId="77777777" w:rsidR="00B84F05" w:rsidRDefault="00B84F05" w:rsidP="00B84F05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15FB1978" w14:textId="77777777" w:rsidR="00B84F05" w:rsidRDefault="00B84F05" w:rsidP="00B84F0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5D0CCDE2" w14:textId="77777777" w:rsidR="00B84F05" w:rsidRDefault="00B84F05" w:rsidP="00B84F05">
      <w:pPr>
        <w:pStyle w:val="NoSpacing"/>
        <w:jc w:val="both"/>
        <w:rPr>
          <w:color w:val="000000"/>
        </w:rPr>
      </w:pPr>
    </w:p>
    <w:p w14:paraId="4F434745" w14:textId="77777777" w:rsidR="00B84F05" w:rsidRDefault="00B84F05" w:rsidP="00B84F05">
      <w:pPr>
        <w:pStyle w:val="NoSpacing"/>
        <w:jc w:val="both"/>
        <w:rPr>
          <w:color w:val="000000"/>
        </w:rPr>
      </w:pPr>
    </w:p>
    <w:p w14:paraId="6311F8AF" w14:textId="77777777" w:rsidR="00B84F05" w:rsidRDefault="00B84F05" w:rsidP="00B84F05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437E2A84" w14:textId="5C99B388" w:rsidR="00B84F05" w:rsidRDefault="00B84F05" w:rsidP="00B84F05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444A5D90" w14:textId="77777777" w:rsidR="006B2F86" w:rsidRPr="00E71FC3" w:rsidRDefault="00B84F0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F7447" w14:textId="77777777" w:rsidR="00B84F05" w:rsidRDefault="00B84F05" w:rsidP="00E71FC3">
      <w:pPr>
        <w:spacing w:after="0" w:line="240" w:lineRule="auto"/>
      </w:pPr>
      <w:r>
        <w:separator/>
      </w:r>
    </w:p>
  </w:endnote>
  <w:endnote w:type="continuationSeparator" w:id="0">
    <w:p w14:paraId="681931F9" w14:textId="77777777" w:rsidR="00B84F05" w:rsidRDefault="00B84F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407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F42A56" w14:textId="77777777" w:rsidR="00B84F05" w:rsidRDefault="00B84F05" w:rsidP="00E71FC3">
      <w:pPr>
        <w:spacing w:after="0" w:line="240" w:lineRule="auto"/>
      </w:pPr>
      <w:r>
        <w:separator/>
      </w:r>
    </w:p>
  </w:footnote>
  <w:footnote w:type="continuationSeparator" w:id="0">
    <w:p w14:paraId="6D5BEA44" w14:textId="77777777" w:rsidR="00B84F05" w:rsidRDefault="00B84F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F05"/>
    <w:rsid w:val="001A7C09"/>
    <w:rsid w:val="00577BD5"/>
    <w:rsid w:val="00656CBA"/>
    <w:rsid w:val="006A1F77"/>
    <w:rsid w:val="00733BE7"/>
    <w:rsid w:val="00AB52E8"/>
    <w:rsid w:val="00B16D3F"/>
    <w:rsid w:val="00B84F0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1D29C"/>
  <w15:chartTrackingRefBased/>
  <w15:docId w15:val="{0FB4FD57-E15C-421D-AC17-E73B85AC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84F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2020-01-04T19:04:00Z</dcterms:created>
  <dcterms:modified xsi:type="dcterms:W3CDTF">2020-01-04T19:05:00Z</dcterms:modified>
</cp:coreProperties>
</file>