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1B3" w:rsidRDefault="00B701B3" w:rsidP="00B70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WERTHE</w:t>
      </w:r>
      <w:r w:rsidR="009C60EA">
        <w:rPr>
          <w:rFonts w:ascii="Times New Roman" w:hAnsi="Times New Roman" w:cs="Times New Roman"/>
        </w:rPr>
        <w:tab/>
        <w:t>(fl.1420-3</w:t>
      </w:r>
      <w:r>
        <w:rPr>
          <w:rFonts w:ascii="Times New Roman" w:hAnsi="Times New Roman" w:cs="Times New Roman"/>
        </w:rPr>
        <w:t>)</w:t>
      </w:r>
    </w:p>
    <w:p w:rsidR="00B701B3" w:rsidRDefault="00B701B3" w:rsidP="00B701B3">
      <w:pPr>
        <w:rPr>
          <w:rFonts w:ascii="Times New Roman" w:hAnsi="Times New Roman" w:cs="Times New Roman"/>
        </w:rPr>
      </w:pPr>
    </w:p>
    <w:p w:rsidR="00B701B3" w:rsidRDefault="00B701B3" w:rsidP="00B701B3">
      <w:pPr>
        <w:rPr>
          <w:rFonts w:ascii="Times New Roman" w:hAnsi="Times New Roman" w:cs="Times New Roman"/>
        </w:rPr>
      </w:pPr>
    </w:p>
    <w:p w:rsidR="00E450D1" w:rsidRDefault="00E450D1" w:rsidP="00E450D1">
      <w:pPr>
        <w:pStyle w:val="NoSpacing"/>
      </w:pPr>
      <w:r>
        <w:t>16 Apr.1420</w:t>
      </w:r>
      <w:r>
        <w:tab/>
        <w:t xml:space="preserve">He was a juror on the inquisitions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and que </w:t>
      </w:r>
      <w:proofErr w:type="spellStart"/>
      <w:r>
        <w:t>plura</w:t>
      </w:r>
      <w:proofErr w:type="spellEnd"/>
      <w:r>
        <w:t xml:space="preserve"> held</w:t>
      </w:r>
    </w:p>
    <w:p w:rsidR="00E450D1" w:rsidRDefault="00E450D1" w:rsidP="00E450D1">
      <w:pPr>
        <w:pStyle w:val="NoSpacing"/>
      </w:pPr>
      <w:r>
        <w:tab/>
      </w:r>
      <w:r>
        <w:tab/>
        <w:t xml:space="preserve">in Exeter into lands of the late Thomas </w:t>
      </w:r>
      <w:proofErr w:type="spellStart"/>
      <w:r>
        <w:t>Ralegh</w:t>
      </w:r>
      <w:proofErr w:type="spellEnd"/>
      <w:r>
        <w:t>.</w:t>
      </w:r>
    </w:p>
    <w:p w:rsidR="00E450D1" w:rsidRDefault="00E450D1" w:rsidP="00E450D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21-598 and 21-599)</w:t>
      </w:r>
    </w:p>
    <w:p w:rsidR="00E450D1" w:rsidRDefault="00E450D1" w:rsidP="00E450D1">
      <w:pPr>
        <w:pStyle w:val="NoSpacing"/>
      </w:pPr>
      <w:r>
        <w:t>17 Sep.1420</w:t>
      </w:r>
      <w:r>
        <w:tab/>
        <w:t>He was a juror on the inquisition post mortem held in Exeter into the lands</w:t>
      </w:r>
    </w:p>
    <w:p w:rsidR="00E450D1" w:rsidRDefault="00E450D1" w:rsidP="00E450D1">
      <w:pPr>
        <w:pStyle w:val="NoSpacing"/>
      </w:pPr>
      <w:r>
        <w:tab/>
      </w:r>
      <w:r>
        <w:tab/>
        <w:t xml:space="preserve">of the late </w:t>
      </w:r>
      <w:proofErr w:type="gramStart"/>
      <w:r>
        <w:t>Joan</w:t>
      </w:r>
      <w:proofErr w:type="gramEnd"/>
      <w:r>
        <w:t xml:space="preserve"> de la Pomeroy(q.v.).</w:t>
      </w:r>
    </w:p>
    <w:p w:rsidR="00E450D1" w:rsidRDefault="00E450D1" w:rsidP="00E450D1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21-481)</w:t>
      </w:r>
    </w:p>
    <w:p w:rsidR="009C60EA" w:rsidRDefault="009C60EA" w:rsidP="009C60EA">
      <w:pPr>
        <w:pStyle w:val="NoSpacing"/>
      </w:pPr>
      <w:r>
        <w:t>12 Nov.1420</w:t>
      </w:r>
      <w:r>
        <w:tab/>
        <w:t xml:space="preserve">He was a juror on the inquisition mandamus held in Exeter into the lands </w:t>
      </w:r>
    </w:p>
    <w:p w:rsidR="009C60EA" w:rsidRDefault="009C60EA" w:rsidP="009C60EA">
      <w:pPr>
        <w:pStyle w:val="NoSpacing"/>
        <w:ind w:left="720" w:firstLine="720"/>
      </w:pPr>
      <w:r>
        <w:t>of the late Isabel Cogan(q.v.).</w:t>
      </w:r>
    </w:p>
    <w:p w:rsidR="009C60EA" w:rsidRDefault="009C60EA" w:rsidP="009C60E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21-610)</w:t>
      </w:r>
    </w:p>
    <w:p w:rsidR="009C60EA" w:rsidRDefault="009C60EA" w:rsidP="009C60EA">
      <w:pPr>
        <w:pStyle w:val="NoSpacing"/>
      </w:pPr>
      <w:r>
        <w:t>12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</w:t>
      </w:r>
    </w:p>
    <w:p w:rsidR="009C60EA" w:rsidRDefault="009C60EA" w:rsidP="009C60EA">
      <w:pPr>
        <w:pStyle w:val="NoSpacing"/>
      </w:pPr>
      <w:r>
        <w:tab/>
      </w:r>
      <w:r>
        <w:tab/>
        <w:t xml:space="preserve">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9C60EA" w:rsidRDefault="009C60EA" w:rsidP="009C60E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21-627)</w:t>
      </w:r>
    </w:p>
    <w:p w:rsidR="009C60EA" w:rsidRDefault="009C60EA" w:rsidP="009C60EA">
      <w:pPr>
        <w:pStyle w:val="NoSpacing"/>
      </w:pPr>
      <w:r>
        <w:t>12 Nov.1420</w:t>
      </w:r>
      <w:r>
        <w:tab/>
        <w:t>He was a juror on the inquisition post mortem held in Exeter into lands of</w:t>
      </w:r>
    </w:p>
    <w:p w:rsidR="009C60EA" w:rsidRDefault="009C60EA" w:rsidP="009C60EA">
      <w:pPr>
        <w:pStyle w:val="NoSpacing"/>
      </w:pPr>
      <w:r>
        <w:tab/>
      </w:r>
      <w:r>
        <w:tab/>
        <w:t xml:space="preserve">the late Anne </w:t>
      </w:r>
      <w:proofErr w:type="spellStart"/>
      <w:r>
        <w:t>FitzWaryn</w:t>
      </w:r>
      <w:proofErr w:type="spellEnd"/>
      <w:r>
        <w:t>(q.v.).</w:t>
      </w:r>
    </w:p>
    <w:p w:rsidR="009C60EA" w:rsidRDefault="009C60EA" w:rsidP="009C60E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21-365)</w:t>
      </w:r>
    </w:p>
    <w:p w:rsidR="00B701B3" w:rsidRDefault="00B701B3" w:rsidP="00B70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Jan.1421</w:t>
      </w:r>
      <w:r>
        <w:rPr>
          <w:rFonts w:ascii="Times New Roman" w:hAnsi="Times New Roman" w:cs="Times New Roman"/>
        </w:rPr>
        <w:tab/>
        <w:t>He was a juror on the inquisition post mortem held in Exeter into lands of</w:t>
      </w:r>
    </w:p>
    <w:p w:rsidR="00B701B3" w:rsidRDefault="00B701B3" w:rsidP="00B70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late Isabel Kirkham(q.v.).</w:t>
      </w:r>
    </w:p>
    <w:p w:rsidR="00B701B3" w:rsidRDefault="00B701B3" w:rsidP="00B70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10C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ref.eCIPM</w:t>
      </w:r>
      <w:proofErr w:type="spellEnd"/>
      <w:proofErr w:type="gramEnd"/>
      <w:r>
        <w:rPr>
          <w:rFonts w:ascii="Times New Roman" w:hAnsi="Times New Roman" w:cs="Times New Roman"/>
        </w:rPr>
        <w:t xml:space="preserve"> 21-482)</w:t>
      </w:r>
    </w:p>
    <w:p w:rsidR="00884F68" w:rsidRDefault="00884F68" w:rsidP="00884F68">
      <w:pPr>
        <w:pStyle w:val="NoSpacing"/>
      </w:pPr>
      <w:r>
        <w:t xml:space="preserve">  8 Jan.1421</w:t>
      </w:r>
      <w:r>
        <w:tab/>
        <w:t>He was a juror on the inquisition post mortem held in Exeter into lands of</w:t>
      </w:r>
    </w:p>
    <w:p w:rsidR="00884F68" w:rsidRDefault="00884F68" w:rsidP="00884F68">
      <w:pPr>
        <w:pStyle w:val="NoSpacing"/>
      </w:pPr>
      <w:r>
        <w:tab/>
      </w:r>
      <w:r>
        <w:tab/>
        <w:t xml:space="preserve">the late Richard </w:t>
      </w:r>
      <w:proofErr w:type="spellStart"/>
      <w:r>
        <w:t>Pyperell</w:t>
      </w:r>
      <w:proofErr w:type="spellEnd"/>
      <w:r>
        <w:t>(q.v.)</w:t>
      </w:r>
    </w:p>
    <w:p w:rsidR="00884F68" w:rsidRDefault="00884F68" w:rsidP="00884F6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21-600)</w:t>
      </w:r>
    </w:p>
    <w:p w:rsidR="009C60EA" w:rsidRDefault="009C60EA" w:rsidP="009C60EA">
      <w:pPr>
        <w:pStyle w:val="NoSpacing"/>
      </w:pPr>
      <w:r>
        <w:t>30 Mar.1423</w:t>
      </w:r>
      <w:r>
        <w:tab/>
        <w:t>He was a juror on the inquisition post mortem held in Exeter into lands of</w:t>
      </w:r>
    </w:p>
    <w:p w:rsidR="009C60EA" w:rsidRDefault="009C60EA" w:rsidP="009C60EA">
      <w:pPr>
        <w:pStyle w:val="NoSpacing"/>
      </w:pPr>
      <w:r>
        <w:tab/>
      </w:r>
      <w:r>
        <w:tab/>
        <w:t xml:space="preserve">the late John </w:t>
      </w:r>
      <w:proofErr w:type="spellStart"/>
      <w:r>
        <w:t>Wibbury</w:t>
      </w:r>
      <w:proofErr w:type="spellEnd"/>
      <w:r>
        <w:t>(q.v.).</w:t>
      </w:r>
    </w:p>
    <w:p w:rsidR="009C60EA" w:rsidRDefault="009C60EA" w:rsidP="009C60E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22-137)</w:t>
      </w:r>
    </w:p>
    <w:p w:rsidR="00884F68" w:rsidRDefault="00884F68" w:rsidP="00B701B3">
      <w:pPr>
        <w:rPr>
          <w:rFonts w:ascii="Times New Roman" w:hAnsi="Times New Roman" w:cs="Times New Roman"/>
        </w:rPr>
      </w:pPr>
    </w:p>
    <w:p w:rsidR="00B701B3" w:rsidRDefault="00B701B3" w:rsidP="00B701B3">
      <w:pPr>
        <w:rPr>
          <w:rFonts w:ascii="Times New Roman" w:hAnsi="Times New Roman" w:cs="Times New Roman"/>
        </w:rPr>
      </w:pPr>
    </w:p>
    <w:p w:rsidR="00B701B3" w:rsidRDefault="00B701B3" w:rsidP="00B701B3">
      <w:pPr>
        <w:rPr>
          <w:rFonts w:ascii="Times New Roman" w:hAnsi="Times New Roman" w:cs="Times New Roman"/>
        </w:rPr>
      </w:pPr>
    </w:p>
    <w:p w:rsidR="00E450D1" w:rsidRDefault="00E450D1" w:rsidP="00B70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February 2017</w:t>
      </w:r>
    </w:p>
    <w:p w:rsidR="009C60EA" w:rsidRDefault="009C60EA" w:rsidP="00B70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June 2017</w:t>
      </w:r>
      <w:bookmarkStart w:id="0" w:name="_GoBack"/>
      <w:bookmarkEnd w:id="0"/>
    </w:p>
    <w:p w:rsidR="006B2F86" w:rsidRPr="00E71FC3" w:rsidRDefault="009C60E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1B3" w:rsidRDefault="00B701B3" w:rsidP="00E71FC3">
      <w:r>
        <w:separator/>
      </w:r>
    </w:p>
  </w:endnote>
  <w:endnote w:type="continuationSeparator" w:id="0">
    <w:p w:rsidR="00B701B3" w:rsidRDefault="00B701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1B3" w:rsidRDefault="00B701B3" w:rsidP="00E71FC3">
      <w:r>
        <w:separator/>
      </w:r>
    </w:p>
  </w:footnote>
  <w:footnote w:type="continuationSeparator" w:id="0">
    <w:p w:rsidR="00B701B3" w:rsidRDefault="00B701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1B3"/>
    <w:rsid w:val="001A7C09"/>
    <w:rsid w:val="00733BE7"/>
    <w:rsid w:val="00884F68"/>
    <w:rsid w:val="009C60EA"/>
    <w:rsid w:val="00AB52E8"/>
    <w:rsid w:val="00B16D3F"/>
    <w:rsid w:val="00B701B3"/>
    <w:rsid w:val="00E450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AC70"/>
  <w15:chartTrackingRefBased/>
  <w15:docId w15:val="{1A1B33AC-1F37-4421-A183-37F76895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01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701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2016-08-20T15:04:00Z</dcterms:created>
  <dcterms:modified xsi:type="dcterms:W3CDTF">2017-06-29T07:42:00Z</dcterms:modified>
</cp:coreProperties>
</file>