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771" w:rsidRDefault="00002771" w:rsidP="00002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WERRES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002771" w:rsidRDefault="00002771" w:rsidP="00002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2771" w:rsidRDefault="00002771" w:rsidP="00002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2771" w:rsidRDefault="00002771" w:rsidP="00002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>He held lands in the manor of Weston, Hertfordshire.</w:t>
      </w:r>
    </w:p>
    <w:p w:rsidR="00002771" w:rsidRDefault="00002771" w:rsidP="00002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002771" w:rsidRDefault="00002771" w:rsidP="00002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2771" w:rsidRDefault="00002771" w:rsidP="00002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02771" w:rsidRDefault="00002771" w:rsidP="00002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0027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771" w:rsidRDefault="00002771" w:rsidP="00564E3C">
      <w:pPr>
        <w:spacing w:after="0" w:line="240" w:lineRule="auto"/>
      </w:pPr>
      <w:r>
        <w:separator/>
      </w:r>
    </w:p>
  </w:endnote>
  <w:endnote w:type="continuationSeparator" w:id="0">
    <w:p w:rsidR="00002771" w:rsidRDefault="0000277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02771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771" w:rsidRDefault="00002771" w:rsidP="00564E3C">
      <w:pPr>
        <w:spacing w:after="0" w:line="240" w:lineRule="auto"/>
      </w:pPr>
      <w:r>
        <w:separator/>
      </w:r>
    </w:p>
  </w:footnote>
  <w:footnote w:type="continuationSeparator" w:id="0">
    <w:p w:rsidR="00002771" w:rsidRDefault="0000277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771"/>
    <w:rsid w:val="0000277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BE46A"/>
  <w15:chartTrackingRefBased/>
  <w15:docId w15:val="{58475499-1ED0-490C-8F10-96D7CBE9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027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2015-10-09T12:29:00Z</dcterms:created>
  <dcterms:modified xsi:type="dcterms:W3CDTF">2015-10-09T12:29:00Z</dcterms:modified>
</cp:coreProperties>
</file>