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4A7F0" w14:textId="77777777" w:rsidR="00736743" w:rsidRDefault="00736743" w:rsidP="007367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WERMYNSTRE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fl.1414)</w:t>
      </w:r>
    </w:p>
    <w:p w14:paraId="5FBB6120" w14:textId="77777777" w:rsidR="00736743" w:rsidRDefault="00736743" w:rsidP="007367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Bristol. Weaver.</w:t>
      </w:r>
    </w:p>
    <w:p w14:paraId="3289F8A5" w14:textId="77777777" w:rsidR="00736743" w:rsidRDefault="00736743" w:rsidP="00736743">
      <w:pPr>
        <w:pStyle w:val="NoSpacing"/>
        <w:rPr>
          <w:rFonts w:cs="Times New Roman"/>
          <w:szCs w:val="24"/>
        </w:rPr>
      </w:pPr>
    </w:p>
    <w:p w14:paraId="72149A9E" w14:textId="77777777" w:rsidR="00736743" w:rsidRDefault="00736743" w:rsidP="00736743">
      <w:pPr>
        <w:pStyle w:val="NoSpacing"/>
        <w:rPr>
          <w:rFonts w:cs="Times New Roman"/>
          <w:szCs w:val="24"/>
        </w:rPr>
      </w:pPr>
    </w:p>
    <w:p w14:paraId="1B7CA6F2" w14:textId="77777777" w:rsidR="00736743" w:rsidRDefault="00736743" w:rsidP="007367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Jan. 1414</w:t>
      </w:r>
      <w:r>
        <w:rPr>
          <w:rFonts w:cs="Times New Roman"/>
          <w:szCs w:val="24"/>
        </w:rPr>
        <w:tab/>
        <w:t>He was one of those who rode out of Bristol on the road to London with Walter</w:t>
      </w:r>
    </w:p>
    <w:p w14:paraId="181D5C05" w14:textId="77777777" w:rsidR="00736743" w:rsidRDefault="00736743" w:rsidP="007367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Blake, </w:t>
      </w:r>
      <w:proofErr w:type="spellStart"/>
      <w:r>
        <w:rPr>
          <w:rFonts w:cs="Times New Roman"/>
          <w:szCs w:val="24"/>
        </w:rPr>
        <w:t>lollard</w:t>
      </w:r>
      <w:proofErr w:type="spellEnd"/>
      <w:r>
        <w:rPr>
          <w:rFonts w:cs="Times New Roman"/>
          <w:szCs w:val="24"/>
        </w:rPr>
        <w:t xml:space="preserve"> chaplain(q.v.).</w:t>
      </w:r>
    </w:p>
    <w:p w14:paraId="395FF7F2" w14:textId="77777777" w:rsidR="00736743" w:rsidRDefault="00736743" w:rsidP="00736743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pp.241-2)</w:t>
      </w:r>
    </w:p>
    <w:p w14:paraId="31B7C75F" w14:textId="77777777" w:rsidR="00736743" w:rsidRDefault="00736743" w:rsidP="00736743">
      <w:pPr>
        <w:pStyle w:val="NoSpacing"/>
        <w:rPr>
          <w:rFonts w:cs="Times New Roman"/>
          <w:szCs w:val="24"/>
        </w:rPr>
      </w:pPr>
    </w:p>
    <w:p w14:paraId="726853C9" w14:textId="77777777" w:rsidR="00736743" w:rsidRDefault="00736743" w:rsidP="00736743">
      <w:pPr>
        <w:pStyle w:val="NoSpacing"/>
        <w:rPr>
          <w:rFonts w:cs="Times New Roman"/>
          <w:szCs w:val="24"/>
        </w:rPr>
      </w:pPr>
    </w:p>
    <w:p w14:paraId="276342C7" w14:textId="77777777" w:rsidR="00736743" w:rsidRDefault="00736743" w:rsidP="007367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October 2022</w:t>
      </w:r>
    </w:p>
    <w:p w14:paraId="1621DD6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76D73" w14:textId="77777777" w:rsidR="00736743" w:rsidRDefault="00736743" w:rsidP="009139A6">
      <w:r>
        <w:separator/>
      </w:r>
    </w:p>
  </w:endnote>
  <w:endnote w:type="continuationSeparator" w:id="0">
    <w:p w14:paraId="04BADB5B" w14:textId="77777777" w:rsidR="00736743" w:rsidRDefault="007367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D10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59B8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0ED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7DD30" w14:textId="77777777" w:rsidR="00736743" w:rsidRDefault="00736743" w:rsidP="009139A6">
      <w:r>
        <w:separator/>
      </w:r>
    </w:p>
  </w:footnote>
  <w:footnote w:type="continuationSeparator" w:id="0">
    <w:p w14:paraId="40BCBF5C" w14:textId="77777777" w:rsidR="00736743" w:rsidRDefault="007367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F58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648F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E6A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743"/>
    <w:rsid w:val="000666E0"/>
    <w:rsid w:val="002510B7"/>
    <w:rsid w:val="005C130B"/>
    <w:rsid w:val="00736743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9A1A3"/>
  <w15:chartTrackingRefBased/>
  <w15:docId w15:val="{104AB493-FC5E-4812-9740-96F0343AD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2023-03-10T20:40:00Z</dcterms:created>
  <dcterms:modified xsi:type="dcterms:W3CDTF">2023-03-10T20:41:00Z</dcterms:modified>
</cp:coreProperties>
</file>