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4A2" w:rsidRDefault="009D04A2" w:rsidP="009D04A2">
      <w:pPr>
        <w:pStyle w:val="NoSpacing"/>
      </w:pPr>
      <w:r>
        <w:rPr>
          <w:u w:val="single"/>
        </w:rPr>
        <w:t>Robert WERMYNGTON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9D04A2" w:rsidRDefault="009D04A2" w:rsidP="009D04A2">
      <w:pPr>
        <w:pStyle w:val="NoSpacing"/>
      </w:pPr>
      <w:r>
        <w:t>of Market Harborough, Leicestershire.</w:t>
      </w:r>
    </w:p>
    <w:p w:rsidR="009D04A2" w:rsidRDefault="009D04A2" w:rsidP="009D04A2">
      <w:pPr>
        <w:pStyle w:val="NoSpacing"/>
      </w:pPr>
    </w:p>
    <w:p w:rsidR="009D04A2" w:rsidRDefault="009D04A2" w:rsidP="009D04A2">
      <w:pPr>
        <w:pStyle w:val="NoSpacing"/>
      </w:pPr>
    </w:p>
    <w:p w:rsidR="009D04A2" w:rsidRDefault="009D04A2" w:rsidP="009D04A2">
      <w:pPr>
        <w:pStyle w:val="NoSpacing"/>
      </w:pPr>
      <w:r>
        <w:t>10 Jul.1428</w:t>
      </w:r>
      <w:r>
        <w:tab/>
        <w:t>He was a juror on the inquisition post mortem held in Leicester into lands</w:t>
      </w:r>
    </w:p>
    <w:p w:rsidR="009D04A2" w:rsidRDefault="009D04A2" w:rsidP="009D04A2">
      <w:pPr>
        <w:pStyle w:val="NoSpacing"/>
      </w:pPr>
      <w:r>
        <w:tab/>
      </w:r>
      <w:r>
        <w:tab/>
        <w:t>of the late Margery Burgh(q.v.).</w:t>
      </w:r>
    </w:p>
    <w:p w:rsidR="009D04A2" w:rsidRDefault="009D04A2" w:rsidP="009D04A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23-59)</w:t>
      </w:r>
    </w:p>
    <w:p w:rsidR="009D04A2" w:rsidRDefault="009D04A2" w:rsidP="009D04A2">
      <w:pPr>
        <w:pStyle w:val="NoSpacing"/>
      </w:pPr>
    </w:p>
    <w:p w:rsidR="009D04A2" w:rsidRDefault="009D04A2" w:rsidP="009D04A2">
      <w:pPr>
        <w:pStyle w:val="NoSpacing"/>
      </w:pPr>
    </w:p>
    <w:p w:rsidR="006B2F86" w:rsidRPr="009D04A2" w:rsidRDefault="009D04A2" w:rsidP="009D04A2">
      <w:pPr>
        <w:pStyle w:val="NoSpacing"/>
      </w:pPr>
      <w:r>
        <w:t>1 September 2017</w:t>
      </w:r>
      <w:bookmarkStart w:id="0" w:name="_GoBack"/>
      <w:bookmarkEnd w:id="0"/>
    </w:p>
    <w:sectPr w:rsidR="006B2F86" w:rsidRPr="009D04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4A2" w:rsidRDefault="009D04A2" w:rsidP="00E71FC3">
      <w:pPr>
        <w:spacing w:after="0" w:line="240" w:lineRule="auto"/>
      </w:pPr>
      <w:r>
        <w:separator/>
      </w:r>
    </w:p>
  </w:endnote>
  <w:endnote w:type="continuationSeparator" w:id="0">
    <w:p w:rsidR="009D04A2" w:rsidRDefault="009D04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4A2" w:rsidRDefault="009D04A2" w:rsidP="00E71FC3">
      <w:pPr>
        <w:spacing w:after="0" w:line="240" w:lineRule="auto"/>
      </w:pPr>
      <w:r>
        <w:separator/>
      </w:r>
    </w:p>
  </w:footnote>
  <w:footnote w:type="continuationSeparator" w:id="0">
    <w:p w:rsidR="009D04A2" w:rsidRDefault="009D04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4A2"/>
    <w:rsid w:val="001A7C09"/>
    <w:rsid w:val="00577BD5"/>
    <w:rsid w:val="00656CBA"/>
    <w:rsid w:val="006A1F77"/>
    <w:rsid w:val="00733BE7"/>
    <w:rsid w:val="009D04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CB0F1"/>
  <w15:chartTrackingRefBased/>
  <w15:docId w15:val="{7EA902AF-3ED0-445F-87F9-07D968C5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2017-09-01T19:50:00Z</dcterms:created>
  <dcterms:modified xsi:type="dcterms:W3CDTF">2017-09-01T19:51:00Z</dcterms:modified>
</cp:coreProperties>
</file>