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1B5" w:rsidRDefault="001F61B5" w:rsidP="001F61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WERMOUR</w:t>
      </w:r>
      <w:r>
        <w:rPr>
          <w:rFonts w:ascii="Times New Roman" w:hAnsi="Times New Roman" w:cs="Times New Roman"/>
          <w:sz w:val="24"/>
          <w:szCs w:val="24"/>
        </w:rPr>
        <w:t xml:space="preserve">      (fl.1414)</w:t>
      </w:r>
    </w:p>
    <w:p w:rsidR="001F61B5" w:rsidRDefault="001F61B5" w:rsidP="001F61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1F61B5" w:rsidRDefault="001F61B5" w:rsidP="001F61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61B5" w:rsidRDefault="001F61B5" w:rsidP="001F61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61B5" w:rsidRDefault="001F61B5" w:rsidP="001F61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Sep.1414</w:t>
      </w:r>
      <w:r>
        <w:rPr>
          <w:rFonts w:ascii="Times New Roman" w:hAnsi="Times New Roman" w:cs="Times New Roman"/>
          <w:sz w:val="24"/>
          <w:szCs w:val="24"/>
        </w:rPr>
        <w:tab/>
        <w:t>He became a Freeman.   (“Exeter Freeman” p.41)</w:t>
      </w:r>
    </w:p>
    <w:p w:rsidR="001F61B5" w:rsidRDefault="001F61B5" w:rsidP="001F61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61B5" w:rsidRDefault="001F61B5" w:rsidP="001F61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61B5" w:rsidRDefault="001F61B5" w:rsidP="001F61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61B5" w:rsidRDefault="001F61B5" w:rsidP="00564E3C">
      <w:pPr>
        <w:spacing w:after="0" w:line="240" w:lineRule="auto"/>
      </w:pPr>
      <w:r>
        <w:separator/>
      </w:r>
    </w:p>
  </w:endnote>
  <w:endnote w:type="continuationSeparator" w:id="0">
    <w:p w:rsidR="001F61B5" w:rsidRDefault="001F61B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F61B5">
      <w:rPr>
        <w:rFonts w:ascii="Times New Roman" w:hAnsi="Times New Roman" w:cs="Times New Roman"/>
        <w:noProof/>
        <w:sz w:val="24"/>
        <w:szCs w:val="24"/>
      </w:rPr>
      <w:t>30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61B5" w:rsidRDefault="001F61B5" w:rsidP="00564E3C">
      <w:pPr>
        <w:spacing w:after="0" w:line="240" w:lineRule="auto"/>
      </w:pPr>
      <w:r>
        <w:separator/>
      </w:r>
    </w:p>
  </w:footnote>
  <w:footnote w:type="continuationSeparator" w:id="0">
    <w:p w:rsidR="001F61B5" w:rsidRDefault="001F61B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1B5"/>
    <w:rsid w:val="001F61B5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0B1685-C731-4901-B01F-FCDEF6A59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2015-10-30T22:21:00Z</dcterms:created>
  <dcterms:modified xsi:type="dcterms:W3CDTF">2015-10-30T22:22:00Z</dcterms:modified>
</cp:coreProperties>
</file>