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E4CA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Baldwin WERLY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75ABF04C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Lincolnshire.</w:t>
      </w:r>
    </w:p>
    <w:p w14:paraId="602E886C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477F7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B2BAE" w14:textId="77777777" w:rsidR="00E25F32" w:rsidRDefault="00E25F32" w:rsidP="00E25F32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Kesteven the tax of a fifteenth and a tenth granted to the King at the last Parliament.</w:t>
      </w:r>
    </w:p>
    <w:p w14:paraId="27F769E2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59A5DB5E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D7DF0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54365" w14:textId="77777777" w:rsidR="00E25F32" w:rsidRDefault="00E25F32" w:rsidP="00E25F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2021</w:t>
      </w:r>
    </w:p>
    <w:p w14:paraId="2F1C94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8CDEB" w14:textId="77777777" w:rsidR="00E25F32" w:rsidRDefault="00E25F32" w:rsidP="009139A6">
      <w:r>
        <w:separator/>
      </w:r>
    </w:p>
  </w:endnote>
  <w:endnote w:type="continuationSeparator" w:id="0">
    <w:p w14:paraId="3AB0060F" w14:textId="77777777" w:rsidR="00E25F32" w:rsidRDefault="00E25F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9D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A1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77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FFC4B" w14:textId="77777777" w:rsidR="00E25F32" w:rsidRDefault="00E25F32" w:rsidP="009139A6">
      <w:r>
        <w:separator/>
      </w:r>
    </w:p>
  </w:footnote>
  <w:footnote w:type="continuationSeparator" w:id="0">
    <w:p w14:paraId="393E262F" w14:textId="77777777" w:rsidR="00E25F32" w:rsidRDefault="00E25F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A24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C7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D92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3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5F3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65F36"/>
  <w15:chartTrackingRefBased/>
  <w15:docId w15:val="{1A4EA897-20F5-4EBD-B677-DB841CD3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2021-06-04T10:23:00Z</dcterms:created>
  <dcterms:modified xsi:type="dcterms:W3CDTF">2021-06-04T10:23:00Z</dcterms:modified>
</cp:coreProperties>
</file>