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9F" w:rsidRDefault="00DE3F9F" w:rsidP="00DE3F9F">
      <w:pPr>
        <w:pStyle w:val="NoSpacing"/>
      </w:pPr>
      <w:r>
        <w:rPr>
          <w:u w:val="single"/>
        </w:rPr>
        <w:t>Robert WERKTON</w:t>
      </w:r>
      <w:r>
        <w:t xml:space="preserve">    (fl.1434-5)</w:t>
      </w:r>
    </w:p>
    <w:p w:rsidR="00DE3F9F" w:rsidRDefault="00DE3F9F" w:rsidP="00DE3F9F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Scrivener.</w:t>
      </w:r>
      <w:proofErr w:type="gramEnd"/>
    </w:p>
    <w:p w:rsidR="00DE3F9F" w:rsidRDefault="00DE3F9F" w:rsidP="00DE3F9F">
      <w:pPr>
        <w:pStyle w:val="NoSpacing"/>
      </w:pPr>
    </w:p>
    <w:p w:rsidR="00DE3F9F" w:rsidRDefault="00DE3F9F" w:rsidP="00DE3F9F">
      <w:pPr>
        <w:pStyle w:val="NoSpacing"/>
      </w:pPr>
    </w:p>
    <w:p w:rsidR="00DE3F9F" w:rsidRDefault="00DE3F9F" w:rsidP="00DE3F9F">
      <w:pPr>
        <w:pStyle w:val="NoSpacing"/>
      </w:pPr>
      <w:r>
        <w:t xml:space="preserve">        1434-5</w:t>
      </w:r>
      <w:r>
        <w:tab/>
        <w:t>He became a Freeman.  (C.F.N. p.147)</w:t>
      </w:r>
    </w:p>
    <w:p w:rsidR="00DE3F9F" w:rsidRDefault="00DE3F9F" w:rsidP="00DE3F9F">
      <w:pPr>
        <w:pStyle w:val="NoSpacing"/>
      </w:pPr>
    </w:p>
    <w:p w:rsidR="00DE3F9F" w:rsidRDefault="00DE3F9F" w:rsidP="00DE3F9F">
      <w:pPr>
        <w:pStyle w:val="NoSpacing"/>
      </w:pPr>
    </w:p>
    <w:p w:rsidR="00E47068" w:rsidRDefault="00DE3F9F" w:rsidP="00DE3F9F">
      <w:pPr>
        <w:pStyle w:val="NoSpacing"/>
      </w:pPr>
      <w:r>
        <w:t>16 June 2014</w:t>
      </w:r>
    </w:p>
    <w:p w:rsidR="004A6C48" w:rsidRDefault="004A6C48" w:rsidP="00DE3F9F">
      <w:pPr>
        <w:pStyle w:val="NoSpacing"/>
      </w:pPr>
    </w:p>
    <w:p w:rsidR="004A6C48" w:rsidRPr="00C009D8" w:rsidRDefault="004A6C48" w:rsidP="00DE3F9F">
      <w:pPr>
        <w:pStyle w:val="NoSpacing"/>
      </w:pPr>
      <w:bookmarkStart w:id="0" w:name="_GoBack"/>
      <w:bookmarkEnd w:id="0"/>
    </w:p>
    <w:sectPr w:rsidR="004A6C4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F9F" w:rsidRDefault="00DE3F9F" w:rsidP="00920DE3">
      <w:pPr>
        <w:spacing w:after="0" w:line="240" w:lineRule="auto"/>
      </w:pPr>
      <w:r>
        <w:separator/>
      </w:r>
    </w:p>
  </w:endnote>
  <w:endnote w:type="continuationSeparator" w:id="0">
    <w:p w:rsidR="00DE3F9F" w:rsidRDefault="00DE3F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F9F" w:rsidRDefault="00DE3F9F" w:rsidP="00920DE3">
      <w:pPr>
        <w:spacing w:after="0" w:line="240" w:lineRule="auto"/>
      </w:pPr>
      <w:r>
        <w:separator/>
      </w:r>
    </w:p>
  </w:footnote>
  <w:footnote w:type="continuationSeparator" w:id="0">
    <w:p w:rsidR="00DE3F9F" w:rsidRDefault="00DE3F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9F"/>
    <w:rsid w:val="00120749"/>
    <w:rsid w:val="004A6C48"/>
    <w:rsid w:val="00624CAE"/>
    <w:rsid w:val="00920DE3"/>
    <w:rsid w:val="00C009D8"/>
    <w:rsid w:val="00CF53C8"/>
    <w:rsid w:val="00DE3F9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2014-06-29T20:11:00Z</dcterms:created>
  <dcterms:modified xsi:type="dcterms:W3CDTF">2014-06-29T20:11:00Z</dcterms:modified>
</cp:coreProperties>
</file>