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B34AC5" w14:textId="77777777" w:rsidR="00683C65" w:rsidRDefault="00683C65" w:rsidP="00683C6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Robert WERKTON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fl.1444)</w:t>
      </w:r>
    </w:p>
    <w:p w14:paraId="55482DEC" w14:textId="77777777" w:rsidR="00683C65" w:rsidRDefault="00683C65" w:rsidP="00683C65">
      <w:pPr>
        <w:pStyle w:val="NoSpacing"/>
        <w:rPr>
          <w:rFonts w:cs="Times New Roman"/>
          <w:szCs w:val="24"/>
        </w:rPr>
      </w:pPr>
    </w:p>
    <w:p w14:paraId="4D16A614" w14:textId="77777777" w:rsidR="00683C65" w:rsidRDefault="00683C65" w:rsidP="00683C65">
      <w:pPr>
        <w:pStyle w:val="NoSpacing"/>
        <w:rPr>
          <w:rFonts w:cs="Times New Roman"/>
          <w:szCs w:val="24"/>
        </w:rPr>
      </w:pPr>
    </w:p>
    <w:p w14:paraId="78EE23F4" w14:textId="77777777" w:rsidR="00683C65" w:rsidRDefault="00683C65" w:rsidP="00683C6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Brother of Peter </w:t>
      </w:r>
      <w:proofErr w:type="spellStart"/>
      <w:r>
        <w:rPr>
          <w:rFonts w:cs="Times New Roman"/>
          <w:szCs w:val="24"/>
        </w:rPr>
        <w:t>Werkton</w:t>
      </w:r>
      <w:proofErr w:type="spellEnd"/>
      <w:r>
        <w:rPr>
          <w:rFonts w:cs="Times New Roman"/>
          <w:szCs w:val="24"/>
        </w:rPr>
        <w:t xml:space="preserve"> of Norwich, notary(q.v.).</w:t>
      </w:r>
    </w:p>
    <w:p w14:paraId="62E64DE9" w14:textId="77777777" w:rsidR="00683C65" w:rsidRDefault="00683C65" w:rsidP="00683C6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( </w:t>
      </w:r>
      <w:hyperlink r:id="rId6" w:history="1">
        <w:r w:rsidRPr="00DA3F6E">
          <w:rPr>
            <w:rStyle w:val="Hyperlink"/>
            <w:rFonts w:cs="Times New Roman"/>
            <w:szCs w:val="24"/>
          </w:rPr>
          <w:t>https://waalt.uh.edu/index.php/CP40/732</w:t>
        </w:r>
      </w:hyperlink>
      <w:r>
        <w:rPr>
          <w:rFonts w:cs="Times New Roman"/>
          <w:szCs w:val="24"/>
        </w:rPr>
        <w:t xml:space="preserve"> )</w:t>
      </w:r>
    </w:p>
    <w:p w14:paraId="3847D0AA" w14:textId="77777777" w:rsidR="00683C65" w:rsidRDefault="00683C65" w:rsidP="00683C65">
      <w:pPr>
        <w:pStyle w:val="NoSpacing"/>
        <w:rPr>
          <w:rFonts w:cs="Times New Roman"/>
          <w:szCs w:val="24"/>
        </w:rPr>
      </w:pPr>
    </w:p>
    <w:p w14:paraId="361CEE9D" w14:textId="77777777" w:rsidR="00683C65" w:rsidRDefault="00683C65" w:rsidP="00683C65">
      <w:pPr>
        <w:pStyle w:val="NoSpacing"/>
        <w:rPr>
          <w:rFonts w:cs="Times New Roman"/>
          <w:szCs w:val="24"/>
        </w:rPr>
      </w:pPr>
    </w:p>
    <w:p w14:paraId="0EFAC33F" w14:textId="77777777" w:rsidR="00683C65" w:rsidRDefault="00683C65" w:rsidP="00683C6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1444</w:t>
      </w:r>
      <w:r>
        <w:rPr>
          <w:rFonts w:cs="Times New Roman"/>
          <w:szCs w:val="24"/>
        </w:rPr>
        <w:tab/>
        <w:t xml:space="preserve">He and William </w:t>
      </w:r>
      <w:proofErr w:type="spellStart"/>
      <w:r>
        <w:rPr>
          <w:rFonts w:cs="Times New Roman"/>
          <w:szCs w:val="24"/>
        </w:rPr>
        <w:t>Elyngham</w:t>
      </w:r>
      <w:proofErr w:type="spellEnd"/>
      <w:r>
        <w:rPr>
          <w:rFonts w:cs="Times New Roman"/>
          <w:szCs w:val="24"/>
        </w:rPr>
        <w:t xml:space="preserve"> of Norwich, chaplain(q.v.), as the executors of</w:t>
      </w:r>
    </w:p>
    <w:p w14:paraId="452102EE" w14:textId="77777777" w:rsidR="00683C65" w:rsidRDefault="00683C65" w:rsidP="00683C6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Peter </w:t>
      </w:r>
      <w:proofErr w:type="spellStart"/>
      <w:r>
        <w:rPr>
          <w:rFonts w:cs="Times New Roman"/>
          <w:szCs w:val="24"/>
        </w:rPr>
        <w:t>Werkton</w:t>
      </w:r>
      <w:proofErr w:type="spellEnd"/>
      <w:r>
        <w:rPr>
          <w:rFonts w:cs="Times New Roman"/>
          <w:szCs w:val="24"/>
        </w:rPr>
        <w:t xml:space="preserve">(q.v.), made a plaint of debt against John </w:t>
      </w:r>
      <w:proofErr w:type="spellStart"/>
      <w:r>
        <w:rPr>
          <w:rFonts w:cs="Times New Roman"/>
          <w:szCs w:val="24"/>
        </w:rPr>
        <w:t>Arnald</w:t>
      </w:r>
      <w:proofErr w:type="spellEnd"/>
      <w:r>
        <w:rPr>
          <w:rFonts w:cs="Times New Roman"/>
          <w:szCs w:val="24"/>
        </w:rPr>
        <w:t>, junior,</w:t>
      </w:r>
    </w:p>
    <w:p w14:paraId="1E7A4366" w14:textId="77777777" w:rsidR="00683C65" w:rsidRDefault="00683C65" w:rsidP="00683C6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of Norwich, carpenter(q.v.), and five others.    (ibid.)</w:t>
      </w:r>
    </w:p>
    <w:p w14:paraId="537858D9" w14:textId="77777777" w:rsidR="00683C65" w:rsidRDefault="00683C65" w:rsidP="00683C65">
      <w:pPr>
        <w:pStyle w:val="NoSpacing"/>
        <w:rPr>
          <w:rFonts w:cs="Times New Roman"/>
          <w:szCs w:val="24"/>
        </w:rPr>
      </w:pPr>
    </w:p>
    <w:p w14:paraId="4AF570E5" w14:textId="77777777" w:rsidR="00683C65" w:rsidRDefault="00683C65" w:rsidP="00683C65">
      <w:pPr>
        <w:pStyle w:val="NoSpacing"/>
        <w:rPr>
          <w:rFonts w:cs="Times New Roman"/>
          <w:szCs w:val="24"/>
        </w:rPr>
      </w:pPr>
    </w:p>
    <w:p w14:paraId="44F8E8E4" w14:textId="77777777" w:rsidR="00683C65" w:rsidRDefault="00683C65" w:rsidP="00683C6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4 April 2023</w:t>
      </w:r>
    </w:p>
    <w:p w14:paraId="7513CED8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1CD98A" w14:textId="77777777" w:rsidR="00683C65" w:rsidRDefault="00683C65" w:rsidP="009139A6">
      <w:r>
        <w:separator/>
      </w:r>
    </w:p>
  </w:endnote>
  <w:endnote w:type="continuationSeparator" w:id="0">
    <w:p w14:paraId="06AFBDEA" w14:textId="77777777" w:rsidR="00683C65" w:rsidRDefault="00683C65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2E814C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081BF5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3AF3F1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F31DF9" w14:textId="77777777" w:rsidR="00683C65" w:rsidRDefault="00683C65" w:rsidP="009139A6">
      <w:r>
        <w:separator/>
      </w:r>
    </w:p>
  </w:footnote>
  <w:footnote w:type="continuationSeparator" w:id="0">
    <w:p w14:paraId="32633B22" w14:textId="77777777" w:rsidR="00683C65" w:rsidRDefault="00683C65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FC77E8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96A91B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5C0D52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3C65"/>
    <w:rsid w:val="000666E0"/>
    <w:rsid w:val="002510B7"/>
    <w:rsid w:val="005C130B"/>
    <w:rsid w:val="00683C65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E8D1C2"/>
  <w15:chartTrackingRefBased/>
  <w15:docId w15:val="{D58FE6C7-1D93-4FFF-A9B5-73E79D2C03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683C6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732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61</Words>
  <Characters>351</Characters>
  <Application>Microsoft Office Word</Application>
  <DocSecurity>0</DocSecurity>
  <Lines>2</Lines>
  <Paragraphs>1</Paragraphs>
  <ScaleCrop>false</ScaleCrop>
  <Company/>
  <LinksUpToDate>false</LinksUpToDate>
  <CharactersWithSpaces>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2023-04-07T10:24:00Z</dcterms:created>
  <dcterms:modified xsi:type="dcterms:W3CDTF">2023-04-07T10:25:00Z</dcterms:modified>
</cp:coreProperties>
</file>