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1B3" w:rsidRDefault="009B41B3" w:rsidP="009B4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WERKMANBY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(fl.1432)</w:t>
      </w:r>
    </w:p>
    <w:p w:rsidR="009B41B3" w:rsidRDefault="009B41B3" w:rsidP="009B41B3">
      <w:pPr>
        <w:rPr>
          <w:rFonts w:ascii="Times New Roman" w:hAnsi="Times New Roman" w:cs="Times New Roman"/>
        </w:rPr>
      </w:pPr>
    </w:p>
    <w:p w:rsidR="009B41B3" w:rsidRDefault="009B41B3" w:rsidP="009B41B3">
      <w:pPr>
        <w:rPr>
          <w:rFonts w:ascii="Times New Roman" w:hAnsi="Times New Roman" w:cs="Times New Roman"/>
        </w:rPr>
      </w:pPr>
    </w:p>
    <w:p w:rsidR="009B41B3" w:rsidRDefault="009B41B3" w:rsidP="009B4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Nov.1432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</w:rPr>
        <w:t>virtute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officii</w:t>
      </w:r>
      <w:proofErr w:type="spellEnd"/>
      <w:r>
        <w:rPr>
          <w:rFonts w:ascii="Times New Roman" w:hAnsi="Times New Roman" w:cs="Times New Roman"/>
        </w:rPr>
        <w:t xml:space="preserve"> held in Warwick into lands of </w:t>
      </w:r>
    </w:p>
    <w:p w:rsidR="009B41B3" w:rsidRDefault="009B41B3" w:rsidP="009B4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late William </w:t>
      </w:r>
      <w:proofErr w:type="spellStart"/>
      <w:r>
        <w:rPr>
          <w:rFonts w:ascii="Times New Roman" w:hAnsi="Times New Roman" w:cs="Times New Roman"/>
        </w:rPr>
        <w:t>Trussell</w:t>
      </w:r>
      <w:proofErr w:type="spellEnd"/>
      <w:r>
        <w:rPr>
          <w:rFonts w:ascii="Times New Roman" w:hAnsi="Times New Roman" w:cs="Times New Roman"/>
        </w:rPr>
        <w:t>(q.v.).</w:t>
      </w:r>
    </w:p>
    <w:p w:rsidR="009B41B3" w:rsidRDefault="009B41B3" w:rsidP="009B4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F3FE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24-140)</w:t>
      </w:r>
    </w:p>
    <w:p w:rsidR="009B41B3" w:rsidRDefault="009B41B3" w:rsidP="009B41B3">
      <w:pPr>
        <w:rPr>
          <w:rFonts w:ascii="Times New Roman" w:hAnsi="Times New Roman" w:cs="Times New Roman"/>
        </w:rPr>
      </w:pPr>
    </w:p>
    <w:p w:rsidR="009B41B3" w:rsidRDefault="009B41B3" w:rsidP="009B41B3">
      <w:pPr>
        <w:rPr>
          <w:rFonts w:ascii="Times New Roman" w:hAnsi="Times New Roman" w:cs="Times New Roman"/>
        </w:rPr>
      </w:pPr>
    </w:p>
    <w:p w:rsidR="009B41B3" w:rsidRDefault="009B41B3" w:rsidP="009B4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2016</w:t>
      </w:r>
    </w:p>
    <w:p w:rsidR="006B2F86" w:rsidRPr="00E71FC3" w:rsidRDefault="009B41B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1B3" w:rsidRDefault="009B41B3" w:rsidP="00E71FC3">
      <w:r>
        <w:separator/>
      </w:r>
    </w:p>
  </w:endnote>
  <w:endnote w:type="continuationSeparator" w:id="0">
    <w:p w:rsidR="009B41B3" w:rsidRDefault="009B41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1B3" w:rsidRDefault="009B41B3" w:rsidP="00E71FC3">
      <w:r>
        <w:separator/>
      </w:r>
    </w:p>
  </w:footnote>
  <w:footnote w:type="continuationSeparator" w:id="0">
    <w:p w:rsidR="009B41B3" w:rsidRDefault="009B41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B3"/>
    <w:rsid w:val="009B41B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837F1-1D2C-4767-93D9-084947E1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B41B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B41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2016-03-31T17:24:00Z</dcterms:created>
  <dcterms:modified xsi:type="dcterms:W3CDTF">2016-03-31T17:24:00Z</dcterms:modified>
</cp:coreProperties>
</file>