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59BA97" w14:textId="77777777" w:rsidR="00340906" w:rsidRDefault="00340906" w:rsidP="003409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de WERKESWORTH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d.1401)</w:t>
      </w:r>
    </w:p>
    <w:p w14:paraId="2D57F59E" w14:textId="77777777" w:rsidR="00340906" w:rsidRDefault="00340906" w:rsidP="003409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Brafferton</w:t>
      </w:r>
      <w:proofErr w:type="spellEnd"/>
      <w:r>
        <w:rPr>
          <w:rFonts w:cs="Times New Roman"/>
          <w:szCs w:val="24"/>
        </w:rPr>
        <w:t>.</w:t>
      </w:r>
    </w:p>
    <w:p w14:paraId="2276822C" w14:textId="77777777" w:rsidR="00340906" w:rsidRDefault="00340906" w:rsidP="00340906">
      <w:pPr>
        <w:pStyle w:val="NoSpacing"/>
        <w:rPr>
          <w:rFonts w:cs="Times New Roman"/>
          <w:szCs w:val="24"/>
        </w:rPr>
      </w:pPr>
    </w:p>
    <w:p w14:paraId="376C884F" w14:textId="77777777" w:rsidR="00340906" w:rsidRDefault="00340906" w:rsidP="00340906">
      <w:pPr>
        <w:pStyle w:val="NoSpacing"/>
        <w:rPr>
          <w:rFonts w:cs="Times New Roman"/>
          <w:szCs w:val="24"/>
        </w:rPr>
      </w:pPr>
    </w:p>
    <w:p w14:paraId="59B60CA0" w14:textId="77777777" w:rsidR="00340906" w:rsidRDefault="00340906" w:rsidP="003409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Nov.1401</w:t>
      </w:r>
      <w:r>
        <w:rPr>
          <w:rFonts w:cs="Times New Roman"/>
          <w:szCs w:val="24"/>
        </w:rPr>
        <w:tab/>
        <w:t>Administration of his lands and possessions was granted.</w:t>
      </w:r>
    </w:p>
    <w:p w14:paraId="380F2C5E" w14:textId="77777777" w:rsidR="00340906" w:rsidRDefault="00340906" w:rsidP="003409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(W.Y.R. p.181)</w:t>
      </w:r>
    </w:p>
    <w:p w14:paraId="3925EE9C" w14:textId="77777777" w:rsidR="00340906" w:rsidRDefault="00340906" w:rsidP="00340906">
      <w:pPr>
        <w:pStyle w:val="NoSpacing"/>
        <w:rPr>
          <w:rFonts w:cs="Times New Roman"/>
          <w:szCs w:val="24"/>
        </w:rPr>
      </w:pPr>
    </w:p>
    <w:p w14:paraId="7F3FB60D" w14:textId="77777777" w:rsidR="00340906" w:rsidRDefault="00340906" w:rsidP="00340906">
      <w:pPr>
        <w:pStyle w:val="NoSpacing"/>
        <w:rPr>
          <w:rFonts w:cs="Times New Roman"/>
          <w:szCs w:val="24"/>
        </w:rPr>
      </w:pPr>
    </w:p>
    <w:p w14:paraId="4A3819B1" w14:textId="77777777" w:rsidR="00340906" w:rsidRDefault="00340906" w:rsidP="0034090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2024</w:t>
      </w:r>
    </w:p>
    <w:p w14:paraId="41003C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48F64" w14:textId="77777777" w:rsidR="00340906" w:rsidRDefault="00340906" w:rsidP="009139A6">
      <w:r>
        <w:separator/>
      </w:r>
    </w:p>
  </w:endnote>
  <w:endnote w:type="continuationSeparator" w:id="0">
    <w:p w14:paraId="0012BD7E" w14:textId="77777777" w:rsidR="00340906" w:rsidRDefault="003409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B8D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909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91C1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C9711" w14:textId="77777777" w:rsidR="00340906" w:rsidRDefault="00340906" w:rsidP="009139A6">
      <w:r>
        <w:separator/>
      </w:r>
    </w:p>
  </w:footnote>
  <w:footnote w:type="continuationSeparator" w:id="0">
    <w:p w14:paraId="77558CFC" w14:textId="77777777" w:rsidR="00340906" w:rsidRDefault="003409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A874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C870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A3B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06"/>
    <w:rsid w:val="000666E0"/>
    <w:rsid w:val="002510B7"/>
    <w:rsid w:val="00270799"/>
    <w:rsid w:val="0034090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72D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A7EA3"/>
  <w15:chartTrackingRefBased/>
  <w15:docId w15:val="{DBC8DA6E-60C2-42A8-AAB8-73BBE213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2024-12-09T18:07:00Z</dcterms:created>
  <dcterms:modified xsi:type="dcterms:W3CDTF">2024-12-09T18:08:00Z</dcterms:modified>
</cp:coreProperties>
</file>