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12C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WERKESBURGH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A112C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12C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12C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in Chipping </w:t>
      </w:r>
      <w:proofErr w:type="spellStart"/>
      <w:r>
        <w:rPr>
          <w:rFonts w:ascii="Times New Roman" w:hAnsi="Times New Roman" w:cs="Times New Roman"/>
          <w:sz w:val="24"/>
          <w:szCs w:val="24"/>
        </w:rPr>
        <w:t>Sodbury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</w:t>
      </w:r>
    </w:p>
    <w:p w:rsidR="006A112C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Gamage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Gloucestershire and the</w:t>
      </w:r>
    </w:p>
    <w:p w:rsidR="006A112C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:rsidR="006A112C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21-303)</w:t>
      </w:r>
    </w:p>
    <w:p w:rsidR="006A112C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12C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112C" w:rsidRPr="00F14EE3" w:rsidRDefault="006A112C" w:rsidP="006A11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p w:rsidR="006B2F86" w:rsidRPr="006A112C" w:rsidRDefault="006A112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A11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12C" w:rsidRDefault="006A112C" w:rsidP="00E71FC3">
      <w:pPr>
        <w:spacing w:after="0" w:line="240" w:lineRule="auto"/>
      </w:pPr>
      <w:r>
        <w:separator/>
      </w:r>
    </w:p>
  </w:endnote>
  <w:endnote w:type="continuationSeparator" w:id="0">
    <w:p w:rsidR="006A112C" w:rsidRDefault="006A11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12C" w:rsidRDefault="006A112C" w:rsidP="00E71FC3">
      <w:pPr>
        <w:spacing w:after="0" w:line="240" w:lineRule="auto"/>
      </w:pPr>
      <w:r>
        <w:separator/>
      </w:r>
    </w:p>
  </w:footnote>
  <w:footnote w:type="continuationSeparator" w:id="0">
    <w:p w:rsidR="006A112C" w:rsidRDefault="006A11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2C"/>
    <w:rsid w:val="006A112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76C46"/>
  <w15:chartTrackingRefBased/>
  <w15:docId w15:val="{021BD0C7-68B6-4B18-BEF8-127127262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2016-03-21T21:38:00Z</dcterms:created>
  <dcterms:modified xsi:type="dcterms:W3CDTF">2016-03-21T21:38:00Z</dcterms:modified>
</cp:coreProperties>
</file>