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A76A8A" w14:textId="77777777" w:rsidR="00F84AAA" w:rsidRDefault="00F84AAA" w:rsidP="00F84AA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Edmund WERITH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fl.1498)</w:t>
      </w:r>
    </w:p>
    <w:p w14:paraId="4CAF0B52" w14:textId="77777777" w:rsidR="00F84AAA" w:rsidRDefault="00F84AAA" w:rsidP="00F84AA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Cambridge University.</w:t>
      </w:r>
    </w:p>
    <w:p w14:paraId="725224CC" w14:textId="77777777" w:rsidR="00F84AAA" w:rsidRDefault="00F84AAA" w:rsidP="00F84AAA">
      <w:pPr>
        <w:pStyle w:val="NoSpacing"/>
        <w:rPr>
          <w:rFonts w:cs="Times New Roman"/>
          <w:szCs w:val="24"/>
        </w:rPr>
      </w:pPr>
    </w:p>
    <w:p w14:paraId="545AA869" w14:textId="77777777" w:rsidR="00F84AAA" w:rsidRDefault="00F84AAA" w:rsidP="00F84AAA">
      <w:pPr>
        <w:pStyle w:val="NoSpacing"/>
        <w:rPr>
          <w:rFonts w:cs="Times New Roman"/>
          <w:szCs w:val="24"/>
        </w:rPr>
      </w:pPr>
    </w:p>
    <w:p w14:paraId="34FB9930" w14:textId="77777777" w:rsidR="00F84AAA" w:rsidRDefault="00F84AAA" w:rsidP="00F84AA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12 Jan.1498</w:t>
      </w:r>
      <w:r>
        <w:rPr>
          <w:rFonts w:cs="Times New Roman"/>
          <w:szCs w:val="24"/>
        </w:rPr>
        <w:tab/>
        <w:t>He was a scholar at Clare Hall, aged 9.</w:t>
      </w:r>
    </w:p>
    <w:p w14:paraId="3330A67F" w14:textId="77777777" w:rsidR="00F84AAA" w:rsidRDefault="00F84AAA" w:rsidP="00F84AA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 w:rsidRPr="00667BE3">
        <w:rPr>
          <w:rFonts w:cs="Times New Roman"/>
          <w:szCs w:val="24"/>
        </w:rPr>
        <w:t xml:space="preserve">(Alumni </w:t>
      </w:r>
      <w:proofErr w:type="spellStart"/>
      <w:r w:rsidRPr="00667BE3">
        <w:rPr>
          <w:rFonts w:cs="Times New Roman"/>
          <w:szCs w:val="24"/>
        </w:rPr>
        <w:t>Cantab.</w:t>
      </w:r>
      <w:proofErr w:type="spellEnd"/>
      <w:r w:rsidRPr="00667BE3">
        <w:rPr>
          <w:rFonts w:cs="Times New Roman"/>
          <w:szCs w:val="24"/>
        </w:rPr>
        <w:t xml:space="preserve"> vol.1 part 4 p.3</w:t>
      </w:r>
      <w:r>
        <w:rPr>
          <w:rFonts w:cs="Times New Roman"/>
          <w:szCs w:val="24"/>
        </w:rPr>
        <w:t>68)</w:t>
      </w:r>
    </w:p>
    <w:p w14:paraId="6C702ABA" w14:textId="77777777" w:rsidR="00F84AAA" w:rsidRDefault="00F84AAA" w:rsidP="00F84AAA">
      <w:pPr>
        <w:pStyle w:val="NoSpacing"/>
        <w:rPr>
          <w:rFonts w:cs="Times New Roman"/>
          <w:szCs w:val="24"/>
        </w:rPr>
      </w:pPr>
    </w:p>
    <w:p w14:paraId="2624248C" w14:textId="77777777" w:rsidR="00F84AAA" w:rsidRDefault="00F84AAA" w:rsidP="00F84AAA">
      <w:pPr>
        <w:pStyle w:val="NoSpacing"/>
        <w:rPr>
          <w:rFonts w:cs="Times New Roman"/>
          <w:szCs w:val="24"/>
        </w:rPr>
      </w:pPr>
    </w:p>
    <w:p w14:paraId="539AD5D1" w14:textId="77777777" w:rsidR="00F84AAA" w:rsidRDefault="00F84AAA" w:rsidP="00F84AA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4 January 2023</w:t>
      </w:r>
    </w:p>
    <w:p w14:paraId="2EF953D6" w14:textId="77777777" w:rsidR="00BA00AB" w:rsidRPr="00F84AAA" w:rsidRDefault="00BA00AB" w:rsidP="00F84AAA"/>
    <w:sectPr w:rsidR="00BA00AB" w:rsidRPr="00F84AA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7DC299" w14:textId="77777777" w:rsidR="00F84AAA" w:rsidRDefault="00F84AAA" w:rsidP="009139A6">
      <w:r>
        <w:separator/>
      </w:r>
    </w:p>
  </w:endnote>
  <w:endnote w:type="continuationSeparator" w:id="0">
    <w:p w14:paraId="2565258E" w14:textId="77777777" w:rsidR="00F84AAA" w:rsidRDefault="00F84AA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44A7D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B4E70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5C5CE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121102" w14:textId="77777777" w:rsidR="00F84AAA" w:rsidRDefault="00F84AAA" w:rsidP="009139A6">
      <w:r>
        <w:separator/>
      </w:r>
    </w:p>
  </w:footnote>
  <w:footnote w:type="continuationSeparator" w:id="0">
    <w:p w14:paraId="14217529" w14:textId="77777777" w:rsidR="00F84AAA" w:rsidRDefault="00F84AA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44526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F20BD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DF124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4AAA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  <w:rsid w:val="00F84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55CC5E"/>
  <w15:chartTrackingRefBased/>
  <w15:docId w15:val="{4EA5562F-C915-4B98-97F7-0587CE769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24</Words>
  <Characters>141</Characters>
  <Application>Microsoft Office Word</Application>
  <DocSecurity>0</DocSecurity>
  <Lines>1</Lines>
  <Paragraphs>1</Paragraphs>
  <ScaleCrop>false</ScaleCrop>
  <Company/>
  <LinksUpToDate>false</LinksUpToDate>
  <CharactersWithSpaces>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2023-01-17T12:21:00Z</dcterms:created>
  <dcterms:modified xsi:type="dcterms:W3CDTF">2023-01-17T12:22:00Z</dcterms:modified>
</cp:coreProperties>
</file>