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6274E1" w14:textId="0E934F08" w:rsidR="00FA2268" w:rsidRDefault="00FA2268" w:rsidP="00FA2268">
      <w:pPr>
        <w:pStyle w:val="NoSpacing"/>
      </w:pPr>
      <w:r>
        <w:rPr>
          <w:u w:val="single"/>
        </w:rPr>
        <w:t>Thomas WEREYNGE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</w:t>
      </w:r>
      <w:r>
        <w:t>394</w:t>
      </w:r>
      <w:r>
        <w:t>)</w:t>
      </w:r>
    </w:p>
    <w:p w14:paraId="102AC1B8" w14:textId="61ED3BFB" w:rsidR="00FA2268" w:rsidRDefault="00FA2268" w:rsidP="00FA2268">
      <w:pPr>
        <w:pStyle w:val="NoSpacing"/>
      </w:pPr>
      <w:r>
        <w:t>of</w:t>
      </w:r>
      <w:r>
        <w:t xml:space="preserve"> Great Chart, Kent.</w:t>
      </w:r>
    </w:p>
    <w:p w14:paraId="53566B7C" w14:textId="77777777" w:rsidR="00FA2268" w:rsidRDefault="00FA2268" w:rsidP="00FA2268">
      <w:pPr>
        <w:pStyle w:val="NoSpacing"/>
      </w:pPr>
    </w:p>
    <w:p w14:paraId="3566645E" w14:textId="77777777" w:rsidR="00FA2268" w:rsidRDefault="00FA2268" w:rsidP="00FA2268">
      <w:pPr>
        <w:pStyle w:val="NoSpacing"/>
      </w:pPr>
    </w:p>
    <w:p w14:paraId="34252857" w14:textId="29257414" w:rsidR="00FA2268" w:rsidRDefault="00FA2268" w:rsidP="00FA2268">
      <w:pPr>
        <w:pStyle w:val="NoSpacing"/>
      </w:pPr>
      <w:r>
        <w:tab/>
        <w:t>1</w:t>
      </w:r>
      <w:r>
        <w:t>394</w:t>
      </w:r>
      <w:r>
        <w:tab/>
        <w:t xml:space="preserve">He became a Freeman </w:t>
      </w:r>
      <w:r>
        <w:t xml:space="preserve">of </w:t>
      </w:r>
      <w:bookmarkStart w:id="0" w:name="_GoBack"/>
      <w:bookmarkEnd w:id="0"/>
      <w:r>
        <w:t xml:space="preserve">Canterbury </w:t>
      </w:r>
      <w:r>
        <w:t>by redemption.   (Cowper p.308)</w:t>
      </w:r>
    </w:p>
    <w:p w14:paraId="1089624E" w14:textId="77777777" w:rsidR="00FA2268" w:rsidRDefault="00FA2268" w:rsidP="00FA2268">
      <w:pPr>
        <w:pStyle w:val="NoSpacing"/>
      </w:pPr>
    </w:p>
    <w:p w14:paraId="018D15DE" w14:textId="77777777" w:rsidR="00FA2268" w:rsidRDefault="00FA2268" w:rsidP="00FA2268">
      <w:pPr>
        <w:pStyle w:val="NoSpacing"/>
      </w:pPr>
    </w:p>
    <w:p w14:paraId="1C8C9CB9" w14:textId="77777777" w:rsidR="00FA2268" w:rsidRDefault="00FA2268" w:rsidP="00FA2268">
      <w:pPr>
        <w:pStyle w:val="NoSpacing"/>
      </w:pPr>
      <w:r>
        <w:t>18 September 2018</w:t>
      </w:r>
    </w:p>
    <w:p w14:paraId="254F28E1" w14:textId="30F50F8D" w:rsidR="006B2F86" w:rsidRPr="00FA2268" w:rsidRDefault="00FA2268" w:rsidP="00E71FC3">
      <w:pPr>
        <w:pStyle w:val="NoSpacing"/>
      </w:pPr>
    </w:p>
    <w:sectPr w:rsidR="006B2F86" w:rsidRPr="00FA226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CAA35C" w14:textId="77777777" w:rsidR="00FA2268" w:rsidRDefault="00FA2268" w:rsidP="00E71FC3">
      <w:pPr>
        <w:spacing w:after="0" w:line="240" w:lineRule="auto"/>
      </w:pPr>
      <w:r>
        <w:separator/>
      </w:r>
    </w:p>
  </w:endnote>
  <w:endnote w:type="continuationSeparator" w:id="0">
    <w:p w14:paraId="1516E8A8" w14:textId="77777777" w:rsidR="00FA2268" w:rsidRDefault="00FA226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134D2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E00A84" w14:textId="77777777" w:rsidR="00FA2268" w:rsidRDefault="00FA2268" w:rsidP="00E71FC3">
      <w:pPr>
        <w:spacing w:after="0" w:line="240" w:lineRule="auto"/>
      </w:pPr>
      <w:r>
        <w:separator/>
      </w:r>
    </w:p>
  </w:footnote>
  <w:footnote w:type="continuationSeparator" w:id="0">
    <w:p w14:paraId="04CDC20F" w14:textId="77777777" w:rsidR="00FA2268" w:rsidRDefault="00FA226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268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A2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C9BBF"/>
  <w15:chartTrackingRefBased/>
  <w15:docId w15:val="{03AE6CE4-4560-42D5-B581-F9B244BA8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3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2018-09-18T21:17:00Z</dcterms:created>
  <dcterms:modified xsi:type="dcterms:W3CDTF">2018-09-18T21:20:00Z</dcterms:modified>
</cp:coreProperties>
</file>