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0FA10" w14:textId="77777777" w:rsidR="00A77FC5" w:rsidRDefault="00A77FC5" w:rsidP="00A77FC5">
      <w:pPr>
        <w:pStyle w:val="NoSpacing"/>
      </w:pPr>
      <w:r>
        <w:rPr>
          <w:u w:val="single"/>
        </w:rPr>
        <w:t>William WERESON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0445FCFA" w14:textId="77777777" w:rsidR="00A77FC5" w:rsidRDefault="00A77FC5" w:rsidP="00A77FC5">
      <w:pPr>
        <w:pStyle w:val="NoSpacing"/>
      </w:pPr>
      <w:r>
        <w:t xml:space="preserve">Vicar of </w:t>
      </w:r>
      <w:proofErr w:type="spellStart"/>
      <w:r>
        <w:t>Ganton</w:t>
      </w:r>
      <w:proofErr w:type="spellEnd"/>
      <w:r>
        <w:t>, East Riding of Yorkshire.</w:t>
      </w:r>
    </w:p>
    <w:p w14:paraId="0C06A90A" w14:textId="77777777" w:rsidR="00A77FC5" w:rsidRDefault="00A77FC5" w:rsidP="00A77FC5">
      <w:pPr>
        <w:pStyle w:val="NoSpacing"/>
      </w:pPr>
    </w:p>
    <w:p w14:paraId="768F8A2B" w14:textId="77777777" w:rsidR="00A77FC5" w:rsidRDefault="00A77FC5" w:rsidP="00A77FC5">
      <w:pPr>
        <w:pStyle w:val="NoSpacing"/>
      </w:pPr>
    </w:p>
    <w:p w14:paraId="7BB493E5" w14:textId="77777777" w:rsidR="00A77FC5" w:rsidRDefault="00A77FC5" w:rsidP="00A77FC5">
      <w:pPr>
        <w:pStyle w:val="NoSpacing"/>
      </w:pPr>
      <w:r>
        <w:t>11 Jun.1482</w:t>
      </w:r>
      <w:r>
        <w:tab/>
        <w:t>He had resigned by this date.</w:t>
      </w:r>
    </w:p>
    <w:p w14:paraId="599AB732" w14:textId="77777777" w:rsidR="00A77FC5" w:rsidRDefault="00A77FC5" w:rsidP="00A77FC5">
      <w:pPr>
        <w:pStyle w:val="NoSpacing"/>
      </w:pPr>
      <w:r>
        <w:tab/>
      </w:r>
      <w:r>
        <w:tab/>
        <w:t>(“The Register of Thomas Rotherham, Archbishop of York 1480-1500</w:t>
      </w:r>
    </w:p>
    <w:p w14:paraId="1F72CE82" w14:textId="77777777" w:rsidR="00A77FC5" w:rsidRDefault="00A77FC5" w:rsidP="00A77FC5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p.19)</w:t>
      </w:r>
    </w:p>
    <w:p w14:paraId="126926CC" w14:textId="77777777" w:rsidR="00A77FC5" w:rsidRDefault="00A77FC5" w:rsidP="00A77FC5">
      <w:pPr>
        <w:pStyle w:val="NoSpacing"/>
      </w:pPr>
    </w:p>
    <w:p w14:paraId="67022438" w14:textId="77777777" w:rsidR="00A77FC5" w:rsidRDefault="00A77FC5" w:rsidP="00A77FC5">
      <w:pPr>
        <w:pStyle w:val="NoSpacing"/>
      </w:pPr>
    </w:p>
    <w:p w14:paraId="58345674" w14:textId="77777777" w:rsidR="00A77FC5" w:rsidRDefault="00A77FC5" w:rsidP="00A77FC5">
      <w:pPr>
        <w:pStyle w:val="NoSpacing"/>
      </w:pPr>
      <w:r>
        <w:t>24 April 2019</w:t>
      </w:r>
    </w:p>
    <w:p w14:paraId="6AE57F5F" w14:textId="77777777" w:rsidR="006B2F86" w:rsidRPr="00E71FC3" w:rsidRDefault="00A77F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1D44F" w14:textId="77777777" w:rsidR="00A77FC5" w:rsidRDefault="00A77FC5" w:rsidP="00E71FC3">
      <w:pPr>
        <w:spacing w:after="0" w:line="240" w:lineRule="auto"/>
      </w:pPr>
      <w:r>
        <w:separator/>
      </w:r>
    </w:p>
  </w:endnote>
  <w:endnote w:type="continuationSeparator" w:id="0">
    <w:p w14:paraId="55E90B2D" w14:textId="77777777" w:rsidR="00A77FC5" w:rsidRDefault="00A77F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196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3A246" w14:textId="77777777" w:rsidR="00A77FC5" w:rsidRDefault="00A77FC5" w:rsidP="00E71FC3">
      <w:pPr>
        <w:spacing w:after="0" w:line="240" w:lineRule="auto"/>
      </w:pPr>
      <w:r>
        <w:separator/>
      </w:r>
    </w:p>
  </w:footnote>
  <w:footnote w:type="continuationSeparator" w:id="0">
    <w:p w14:paraId="6ED94DCA" w14:textId="77777777" w:rsidR="00A77FC5" w:rsidRDefault="00A77F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FC5"/>
    <w:rsid w:val="001A7C09"/>
    <w:rsid w:val="00577BD5"/>
    <w:rsid w:val="00656CBA"/>
    <w:rsid w:val="006A1F77"/>
    <w:rsid w:val="00733BE7"/>
    <w:rsid w:val="00A77FC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05504"/>
  <w15:chartTrackingRefBased/>
  <w15:docId w15:val="{27B9B6F6-5A59-439E-82F3-2034FD61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2019-05-04T18:21:00Z</dcterms:created>
  <dcterms:modified xsi:type="dcterms:W3CDTF">2019-05-04T18:21:00Z</dcterms:modified>
</cp:coreProperties>
</file>