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C1011" w14:textId="77777777" w:rsidR="00A021E1" w:rsidRDefault="00A021E1" w:rsidP="00A021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Margery WEREHORN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d.1407)</w:t>
      </w:r>
    </w:p>
    <w:p w14:paraId="120138DD" w14:textId="77777777" w:rsidR="00A021E1" w:rsidRDefault="00A021E1" w:rsidP="00A021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53EF4436" w14:textId="77777777" w:rsidR="00A021E1" w:rsidRDefault="00A021E1" w:rsidP="00A021E1">
      <w:pPr>
        <w:rPr>
          <w:rFonts w:ascii="Times New Roman" w:hAnsi="Times New Roman" w:cs="Times New Roman"/>
          <w:sz w:val="24"/>
          <w:szCs w:val="24"/>
        </w:rPr>
      </w:pPr>
    </w:p>
    <w:p w14:paraId="1D18A1DD" w14:textId="77777777" w:rsidR="00A021E1" w:rsidRDefault="00A021E1" w:rsidP="00A021E1">
      <w:pPr>
        <w:rPr>
          <w:rFonts w:ascii="Times New Roman" w:hAnsi="Times New Roman" w:cs="Times New Roman"/>
          <w:sz w:val="24"/>
          <w:szCs w:val="24"/>
        </w:rPr>
      </w:pPr>
    </w:p>
    <w:p w14:paraId="55065162" w14:textId="77777777" w:rsidR="00A021E1" w:rsidRDefault="00A021E1" w:rsidP="00A021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Oct.1407</w:t>
      </w:r>
      <w:r>
        <w:rPr>
          <w:rFonts w:ascii="Times New Roman" w:hAnsi="Times New Roman" w:cs="Times New Roman"/>
          <w:sz w:val="24"/>
          <w:szCs w:val="24"/>
        </w:rPr>
        <w:tab/>
        <w:t xml:space="preserve">She made her Will.    </w:t>
      </w:r>
    </w:p>
    <w:p w14:paraId="6E6CFBFC" w14:textId="77777777" w:rsidR="00A021E1" w:rsidRDefault="00A021E1" w:rsidP="00A021E1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p.249)</w:t>
      </w:r>
    </w:p>
    <w:p w14:paraId="660BD527" w14:textId="77777777" w:rsidR="00A021E1" w:rsidRDefault="00A021E1" w:rsidP="00A021E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Oct.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her Will.   (ibid.)</w:t>
      </w:r>
    </w:p>
    <w:p w14:paraId="6EFD1481" w14:textId="77777777" w:rsidR="00A021E1" w:rsidRDefault="00A021E1" w:rsidP="00A021E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0882CF" w14:textId="77777777" w:rsidR="00A021E1" w:rsidRDefault="00A021E1" w:rsidP="00A021E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8F3969" w14:textId="77777777" w:rsidR="00A021E1" w:rsidRDefault="00A021E1" w:rsidP="00A021E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March 2022</w:t>
      </w:r>
    </w:p>
    <w:p w14:paraId="1168D07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81A6D" w14:textId="77777777" w:rsidR="00A021E1" w:rsidRDefault="00A021E1" w:rsidP="009139A6">
      <w:r>
        <w:separator/>
      </w:r>
    </w:p>
  </w:endnote>
  <w:endnote w:type="continuationSeparator" w:id="0">
    <w:p w14:paraId="4C9B96D7" w14:textId="77777777" w:rsidR="00A021E1" w:rsidRDefault="00A021E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56F0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17AB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A014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31F7A" w14:textId="77777777" w:rsidR="00A021E1" w:rsidRDefault="00A021E1" w:rsidP="009139A6">
      <w:r>
        <w:separator/>
      </w:r>
    </w:p>
  </w:footnote>
  <w:footnote w:type="continuationSeparator" w:id="0">
    <w:p w14:paraId="0BEF329F" w14:textId="77777777" w:rsidR="00A021E1" w:rsidRDefault="00A021E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3239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AB55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1AD8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1E1"/>
    <w:rsid w:val="000666E0"/>
    <w:rsid w:val="002510B7"/>
    <w:rsid w:val="005C130B"/>
    <w:rsid w:val="00826F5C"/>
    <w:rsid w:val="009139A6"/>
    <w:rsid w:val="009448BB"/>
    <w:rsid w:val="00A021E1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B4729"/>
  <w15:chartTrackingRefBased/>
  <w15:docId w15:val="{4FC83C36-FD5F-4726-B1D2-7ACB87824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1E1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2022-04-24T16:31:00Z</dcterms:created>
  <dcterms:modified xsi:type="dcterms:W3CDTF">2022-04-24T16:32:00Z</dcterms:modified>
</cp:coreProperties>
</file>