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E27DA" w14:textId="77777777" w:rsidR="00403D2B" w:rsidRDefault="00403D2B" w:rsidP="00403D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01EBA10E" w14:textId="77777777" w:rsidR="00403D2B" w:rsidRDefault="00403D2B" w:rsidP="00403D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78E34CE" w14:textId="77777777" w:rsidR="00403D2B" w:rsidRDefault="00403D2B" w:rsidP="00403D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8CAED0" w14:textId="77777777" w:rsidR="00403D2B" w:rsidRDefault="00403D2B" w:rsidP="00403D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1B2239" w14:textId="77777777" w:rsidR="00403D2B" w:rsidRDefault="00403D2B" w:rsidP="00403D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apprenticed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Layfeld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cutler(q.v.).</w:t>
      </w:r>
    </w:p>
    <w:p w14:paraId="38FCDB8B" w14:textId="77777777" w:rsidR="00403D2B" w:rsidRDefault="00403D2B" w:rsidP="00403D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577F40A1" w14:textId="77777777" w:rsidR="00403D2B" w:rsidRDefault="00403D2B" w:rsidP="00403D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DF5839" w14:textId="77777777" w:rsidR="00403D2B" w:rsidRDefault="00403D2B" w:rsidP="00403D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486696" w14:textId="77777777" w:rsidR="00403D2B" w:rsidRDefault="00403D2B" w:rsidP="00403D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2022</w:t>
      </w:r>
    </w:p>
    <w:p w14:paraId="4052BD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3A2A8" w14:textId="77777777" w:rsidR="00403D2B" w:rsidRDefault="00403D2B" w:rsidP="009139A6">
      <w:r>
        <w:separator/>
      </w:r>
    </w:p>
  </w:endnote>
  <w:endnote w:type="continuationSeparator" w:id="0">
    <w:p w14:paraId="03AB9FBC" w14:textId="77777777" w:rsidR="00403D2B" w:rsidRDefault="00403D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E62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1F4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7E2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30842" w14:textId="77777777" w:rsidR="00403D2B" w:rsidRDefault="00403D2B" w:rsidP="009139A6">
      <w:r>
        <w:separator/>
      </w:r>
    </w:p>
  </w:footnote>
  <w:footnote w:type="continuationSeparator" w:id="0">
    <w:p w14:paraId="25E991F5" w14:textId="77777777" w:rsidR="00403D2B" w:rsidRDefault="00403D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2F1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13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A6B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2B"/>
    <w:rsid w:val="000666E0"/>
    <w:rsid w:val="002510B7"/>
    <w:rsid w:val="00403D2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4A4A3"/>
  <w15:chartTrackingRefBased/>
  <w15:docId w15:val="{E5ACE296-6911-478B-B45D-A963E1AC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2022-06-11T13:25:00Z</dcterms:created>
  <dcterms:modified xsi:type="dcterms:W3CDTF">2022-06-11T13:26:00Z</dcterms:modified>
</cp:coreProperties>
</file>