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6BB" w:rsidRDefault="00AF36BB" w:rsidP="00AF3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WERE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F36BB" w:rsidRDefault="00AF36BB" w:rsidP="00AF3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Codrington, Gloucestershire. Yeoman.</w:t>
      </w:r>
    </w:p>
    <w:p w:rsidR="00AF36BB" w:rsidRDefault="00AF36BB" w:rsidP="00AF36BB">
      <w:pPr>
        <w:rPr>
          <w:rFonts w:ascii="Times New Roman" w:hAnsi="Times New Roman" w:cs="Times New Roman"/>
        </w:rPr>
      </w:pPr>
    </w:p>
    <w:p w:rsidR="00AF36BB" w:rsidRDefault="00AF36BB" w:rsidP="00AF36BB">
      <w:pPr>
        <w:rPr>
          <w:rFonts w:ascii="Times New Roman" w:hAnsi="Times New Roman" w:cs="Times New Roman"/>
        </w:rPr>
      </w:pPr>
    </w:p>
    <w:p w:rsidR="00AF36BB" w:rsidRDefault="00AF36BB" w:rsidP="00AF3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Gryce</w:t>
      </w:r>
      <w:proofErr w:type="spellEnd"/>
      <w:r>
        <w:rPr>
          <w:rFonts w:ascii="Times New Roman" w:hAnsi="Times New Roman" w:cs="Times New Roman"/>
        </w:rPr>
        <w:t>(q.v.) brought a plaint of debt against him, Thomas Walshe,</w:t>
      </w:r>
    </w:p>
    <w:p w:rsidR="00AF36BB" w:rsidRDefault="00AF36BB" w:rsidP="00AF3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Prior of </w:t>
      </w:r>
      <w:proofErr w:type="spellStart"/>
      <w:r>
        <w:rPr>
          <w:rFonts w:ascii="Times New Roman" w:hAnsi="Times New Roman" w:cs="Times New Roman"/>
        </w:rPr>
        <w:t>Bradenstoke</w:t>
      </w:r>
      <w:proofErr w:type="spellEnd"/>
      <w:r>
        <w:rPr>
          <w:rFonts w:ascii="Times New Roman" w:hAnsi="Times New Roman" w:cs="Times New Roman"/>
        </w:rPr>
        <w:t>, Wiltshire(q.v.) and Roger Feld(q.v.).</w:t>
      </w:r>
    </w:p>
    <w:p w:rsidR="00AF36BB" w:rsidRDefault="00AF36BB" w:rsidP="00AF3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F36BB" w:rsidRDefault="00AF36BB" w:rsidP="00AF36BB">
      <w:pPr>
        <w:rPr>
          <w:rFonts w:ascii="Times New Roman" w:hAnsi="Times New Roman" w:cs="Times New Roman"/>
        </w:rPr>
      </w:pPr>
    </w:p>
    <w:p w:rsidR="00AF36BB" w:rsidRDefault="00AF36BB" w:rsidP="00AF36BB">
      <w:pPr>
        <w:rPr>
          <w:rFonts w:ascii="Times New Roman" w:hAnsi="Times New Roman" w:cs="Times New Roman"/>
        </w:rPr>
      </w:pPr>
    </w:p>
    <w:p w:rsidR="006B2F86" w:rsidRPr="00E71FC3" w:rsidRDefault="00AF36BB" w:rsidP="00AF36BB">
      <w:pPr>
        <w:pStyle w:val="NoSpacing"/>
      </w:pPr>
      <w:r>
        <w:t>14 December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6BB" w:rsidRDefault="00AF36BB" w:rsidP="00E71FC3">
      <w:r>
        <w:separator/>
      </w:r>
    </w:p>
  </w:endnote>
  <w:endnote w:type="continuationSeparator" w:id="0">
    <w:p w:rsidR="00AF36BB" w:rsidRDefault="00AF36B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6BB" w:rsidRDefault="00AF36BB" w:rsidP="00E71FC3">
      <w:r>
        <w:separator/>
      </w:r>
    </w:p>
  </w:footnote>
  <w:footnote w:type="continuationSeparator" w:id="0">
    <w:p w:rsidR="00AF36BB" w:rsidRDefault="00AF36B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BB"/>
    <w:rsid w:val="001A7C09"/>
    <w:rsid w:val="00577BD5"/>
    <w:rsid w:val="00656CBA"/>
    <w:rsid w:val="006A1F77"/>
    <w:rsid w:val="00733BE7"/>
    <w:rsid w:val="00AB52E8"/>
    <w:rsid w:val="00AF36B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5D546-46A8-4CFA-85B5-7051C020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6B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F36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2017-12-16T15:03:00Z</dcterms:created>
  <dcterms:modified xsi:type="dcterms:W3CDTF">2017-12-16T15:04:00Z</dcterms:modified>
</cp:coreProperties>
</file>