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25C" w:rsidRDefault="002C025C" w:rsidP="002C0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WERE</w:t>
      </w:r>
      <w:r>
        <w:rPr>
          <w:rFonts w:ascii="Times New Roman" w:hAnsi="Times New Roman" w:cs="Times New Roman"/>
          <w:sz w:val="24"/>
          <w:szCs w:val="24"/>
        </w:rPr>
        <w:t xml:space="preserve">      (fl.1457)</w:t>
      </w:r>
    </w:p>
    <w:p w:rsidR="002C025C" w:rsidRDefault="002C025C" w:rsidP="002C0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Saddler.</w:t>
      </w:r>
    </w:p>
    <w:p w:rsidR="002C025C" w:rsidRDefault="002C025C" w:rsidP="002C0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025C" w:rsidRDefault="002C025C" w:rsidP="002C0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025C" w:rsidRDefault="002C025C" w:rsidP="002C0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Peter Warde(q.v.).  (“Exeter Freemen” p.52)</w:t>
      </w:r>
    </w:p>
    <w:p w:rsidR="002C025C" w:rsidRDefault="002C025C" w:rsidP="002C0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025C" w:rsidRDefault="002C025C" w:rsidP="002C0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025C" w:rsidRDefault="002C025C" w:rsidP="002C02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Sep.1457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2C025C" w:rsidRDefault="002C025C" w:rsidP="002C02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C025C" w:rsidRDefault="002C025C" w:rsidP="002C02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C025C" w:rsidRDefault="002C025C" w:rsidP="002C02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25C" w:rsidRDefault="002C025C" w:rsidP="00564E3C">
      <w:pPr>
        <w:spacing w:after="0" w:line="240" w:lineRule="auto"/>
      </w:pPr>
      <w:r>
        <w:separator/>
      </w:r>
    </w:p>
  </w:endnote>
  <w:endnote w:type="continuationSeparator" w:id="0">
    <w:p w:rsidR="002C025C" w:rsidRDefault="002C025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C025C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25C" w:rsidRDefault="002C025C" w:rsidP="00564E3C">
      <w:pPr>
        <w:spacing w:after="0" w:line="240" w:lineRule="auto"/>
      </w:pPr>
      <w:r>
        <w:separator/>
      </w:r>
    </w:p>
  </w:footnote>
  <w:footnote w:type="continuationSeparator" w:id="0">
    <w:p w:rsidR="002C025C" w:rsidRDefault="002C025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25C"/>
    <w:rsid w:val="002C025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2607EA-E98E-4EC5-8718-737C4F76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2016-01-21T19:47:00Z</dcterms:created>
  <dcterms:modified xsi:type="dcterms:W3CDTF">2016-01-21T19:48:00Z</dcterms:modified>
</cp:coreProperties>
</file>