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B95FC" w14:textId="77777777" w:rsidR="00711E1F" w:rsidRPr="00690BA6" w:rsidRDefault="00711E1F" w:rsidP="00711E1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Richard WERE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315940E" w14:textId="77777777" w:rsidR="00711E1F" w:rsidRDefault="00711E1F" w:rsidP="00711E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DDD96B4" w14:textId="77777777" w:rsidR="00711E1F" w:rsidRDefault="00711E1F" w:rsidP="00711E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B76E0" w14:textId="77777777" w:rsidR="00711E1F" w:rsidRDefault="00711E1F" w:rsidP="00711E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C6E3B" w14:textId="77777777" w:rsidR="00711E1F" w:rsidRDefault="00711E1F" w:rsidP="00711E1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255D94C4" w14:textId="77777777" w:rsidR="00711E1F" w:rsidRDefault="00711E1F" w:rsidP="00711E1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220FA0C" w14:textId="77777777" w:rsidR="00711E1F" w:rsidRDefault="00711E1F" w:rsidP="00711E1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62565D8" w14:textId="77777777" w:rsidR="00711E1F" w:rsidRDefault="00711E1F" w:rsidP="00711E1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3C0CDE3" w14:textId="77777777" w:rsidR="00711E1F" w:rsidRDefault="00711E1F" w:rsidP="00711E1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6A73CB5" w14:textId="77777777" w:rsidR="00711E1F" w:rsidRDefault="00711E1F" w:rsidP="00711E1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April 2021</w:t>
      </w:r>
    </w:p>
    <w:p w14:paraId="7C3186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92322" w14:textId="77777777" w:rsidR="00711E1F" w:rsidRDefault="00711E1F" w:rsidP="009139A6">
      <w:r>
        <w:separator/>
      </w:r>
    </w:p>
  </w:endnote>
  <w:endnote w:type="continuationSeparator" w:id="0">
    <w:p w14:paraId="0E75EAAB" w14:textId="77777777" w:rsidR="00711E1F" w:rsidRDefault="00711E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3EC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5EA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8E6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01184" w14:textId="77777777" w:rsidR="00711E1F" w:rsidRDefault="00711E1F" w:rsidP="009139A6">
      <w:r>
        <w:separator/>
      </w:r>
    </w:p>
  </w:footnote>
  <w:footnote w:type="continuationSeparator" w:id="0">
    <w:p w14:paraId="12F40D1A" w14:textId="77777777" w:rsidR="00711E1F" w:rsidRDefault="00711E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E85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299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285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E1F"/>
    <w:rsid w:val="000666E0"/>
    <w:rsid w:val="002510B7"/>
    <w:rsid w:val="005C130B"/>
    <w:rsid w:val="00711E1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4FB10"/>
  <w15:chartTrackingRefBased/>
  <w15:docId w15:val="{48CDEB41-B832-48D9-A8FC-A45A9D8A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2021-06-06T09:49:00Z</dcterms:created>
  <dcterms:modified xsi:type="dcterms:W3CDTF">2021-06-06T09:50:00Z</dcterms:modified>
</cp:coreProperties>
</file>