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843D4" w14:textId="77777777" w:rsidR="003E200D" w:rsidRDefault="003E200D" w:rsidP="003E200D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Edward WERE</w:t>
      </w:r>
      <w:r>
        <w:t xml:space="preserve">      (fl.1483)</w:t>
      </w:r>
    </w:p>
    <w:p w14:paraId="42FEEEA9" w14:textId="77777777" w:rsidR="003E200D" w:rsidRDefault="003E200D" w:rsidP="003E200D">
      <w:pPr>
        <w:pStyle w:val="NoSpacing"/>
        <w:tabs>
          <w:tab w:val="left" w:pos="720"/>
          <w:tab w:val="left" w:pos="1440"/>
        </w:tabs>
      </w:pPr>
      <w:r>
        <w:t>of East Pulham, Dorset. Husbandman.</w:t>
      </w:r>
    </w:p>
    <w:p w14:paraId="4916B0A5" w14:textId="77777777" w:rsidR="003E200D" w:rsidRDefault="003E200D" w:rsidP="003E200D">
      <w:pPr>
        <w:pStyle w:val="NoSpacing"/>
        <w:tabs>
          <w:tab w:val="left" w:pos="720"/>
          <w:tab w:val="left" w:pos="1440"/>
        </w:tabs>
      </w:pPr>
    </w:p>
    <w:p w14:paraId="06838F53" w14:textId="77777777" w:rsidR="003E200D" w:rsidRDefault="003E200D" w:rsidP="003E200D">
      <w:pPr>
        <w:pStyle w:val="NoSpacing"/>
        <w:tabs>
          <w:tab w:val="left" w:pos="720"/>
          <w:tab w:val="left" w:pos="1440"/>
        </w:tabs>
      </w:pPr>
    </w:p>
    <w:p w14:paraId="001E0D6B" w14:textId="77777777" w:rsidR="003E200D" w:rsidRDefault="003E200D" w:rsidP="003E200D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>William Davy(q.v.) brought a plaint of trespass and taking a servant</w:t>
      </w:r>
    </w:p>
    <w:p w14:paraId="1BF56012" w14:textId="77777777" w:rsidR="003E200D" w:rsidRDefault="003E200D" w:rsidP="003E200D">
      <w:pPr>
        <w:pStyle w:val="NoSpacing"/>
        <w:tabs>
          <w:tab w:val="left" w:pos="720"/>
          <w:tab w:val="left" w:pos="1440"/>
        </w:tabs>
      </w:pPr>
      <w:r>
        <w:tab/>
      </w:r>
      <w:r>
        <w:tab/>
        <w:t>against him.</w:t>
      </w:r>
    </w:p>
    <w:p w14:paraId="2F734DBC" w14:textId="77777777" w:rsidR="003E200D" w:rsidRDefault="003E200D" w:rsidP="003E200D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7579FA30" w14:textId="77777777" w:rsidR="003E200D" w:rsidRDefault="003E200D" w:rsidP="003E200D">
      <w:pPr>
        <w:pStyle w:val="NoSpacing"/>
        <w:tabs>
          <w:tab w:val="left" w:pos="720"/>
          <w:tab w:val="left" w:pos="1440"/>
        </w:tabs>
      </w:pPr>
    </w:p>
    <w:p w14:paraId="637FFBEC" w14:textId="77777777" w:rsidR="003E200D" w:rsidRDefault="003E200D" w:rsidP="003E200D">
      <w:pPr>
        <w:pStyle w:val="NoSpacing"/>
        <w:tabs>
          <w:tab w:val="left" w:pos="720"/>
          <w:tab w:val="left" w:pos="1440"/>
        </w:tabs>
      </w:pPr>
    </w:p>
    <w:p w14:paraId="3FF06992" w14:textId="77777777" w:rsidR="003E200D" w:rsidRDefault="003E200D" w:rsidP="003E200D">
      <w:pPr>
        <w:pStyle w:val="NoSpacing"/>
        <w:tabs>
          <w:tab w:val="left" w:pos="720"/>
          <w:tab w:val="left" w:pos="1440"/>
        </w:tabs>
      </w:pPr>
      <w:r>
        <w:t>4 December 2019</w:t>
      </w:r>
    </w:p>
    <w:p w14:paraId="37ADB696" w14:textId="77777777" w:rsidR="006B2F86" w:rsidRPr="00E71FC3" w:rsidRDefault="003E20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7EB0F4" w14:textId="77777777" w:rsidR="003E200D" w:rsidRDefault="003E200D" w:rsidP="00E71FC3">
      <w:pPr>
        <w:spacing w:after="0" w:line="240" w:lineRule="auto"/>
      </w:pPr>
      <w:r>
        <w:separator/>
      </w:r>
    </w:p>
  </w:endnote>
  <w:endnote w:type="continuationSeparator" w:id="0">
    <w:p w14:paraId="4EA99629" w14:textId="77777777" w:rsidR="003E200D" w:rsidRDefault="003E20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F643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27BD9" w14:textId="77777777" w:rsidR="003E200D" w:rsidRDefault="003E200D" w:rsidP="00E71FC3">
      <w:pPr>
        <w:spacing w:after="0" w:line="240" w:lineRule="auto"/>
      </w:pPr>
      <w:r>
        <w:separator/>
      </w:r>
    </w:p>
  </w:footnote>
  <w:footnote w:type="continuationSeparator" w:id="0">
    <w:p w14:paraId="51C29ABA" w14:textId="77777777" w:rsidR="003E200D" w:rsidRDefault="003E20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00D"/>
    <w:rsid w:val="001A7C09"/>
    <w:rsid w:val="003E200D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FCFCF"/>
  <w15:chartTrackingRefBased/>
  <w15:docId w15:val="{7B10BF92-0FC6-410E-A7C9-7AA5AC44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E20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2019-12-12T20:42:00Z</dcterms:created>
  <dcterms:modified xsi:type="dcterms:W3CDTF">2019-12-12T20:42:00Z</dcterms:modified>
</cp:coreProperties>
</file>