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8ADBF" w14:textId="77777777" w:rsidR="000A3B79" w:rsidRDefault="000A3B79" w:rsidP="000A3B79">
      <w:pPr>
        <w:pStyle w:val="NoSpacing"/>
        <w:tabs>
          <w:tab w:val="left" w:pos="810"/>
          <w:tab w:val="left" w:pos="1440"/>
        </w:tabs>
      </w:pPr>
      <w:r>
        <w:rPr>
          <w:u w:val="single"/>
        </w:rPr>
        <w:t>William WERDALE</w:t>
      </w:r>
      <w:r>
        <w:t xml:space="preserve">       (fl.1474)</w:t>
      </w:r>
    </w:p>
    <w:p w14:paraId="579E6568" w14:textId="77777777" w:rsidR="000A3B79" w:rsidRDefault="000A3B79" w:rsidP="000A3B79">
      <w:pPr>
        <w:pStyle w:val="NoSpacing"/>
        <w:tabs>
          <w:tab w:val="left" w:pos="810"/>
          <w:tab w:val="left" w:pos="1440"/>
        </w:tabs>
      </w:pPr>
    </w:p>
    <w:p w14:paraId="72A52BB5" w14:textId="77777777" w:rsidR="000A3B79" w:rsidRDefault="000A3B79" w:rsidP="000A3B79">
      <w:pPr>
        <w:pStyle w:val="NoSpacing"/>
        <w:tabs>
          <w:tab w:val="left" w:pos="810"/>
          <w:tab w:val="left" w:pos="1440"/>
        </w:tabs>
      </w:pPr>
    </w:p>
    <w:p w14:paraId="458AB24B" w14:textId="77777777" w:rsidR="000A3B79" w:rsidRDefault="000A3B79" w:rsidP="000A3B79">
      <w:pPr>
        <w:pStyle w:val="NoSpacing"/>
        <w:tabs>
          <w:tab w:val="left" w:pos="810"/>
          <w:tab w:val="left" w:pos="1440"/>
        </w:tabs>
      </w:pPr>
      <w:r>
        <w:t xml:space="preserve">     Jan.1474</w:t>
      </w:r>
      <w:r>
        <w:tab/>
        <w:t>He rode from Durham to Pontefract at the command of Richard of</w:t>
      </w:r>
    </w:p>
    <w:p w14:paraId="74E6C4AE" w14:textId="77777777" w:rsidR="000A3B79" w:rsidRDefault="000A3B79" w:rsidP="000A3B79">
      <w:pPr>
        <w:pStyle w:val="NoSpacing"/>
        <w:tabs>
          <w:tab w:val="left" w:pos="810"/>
          <w:tab w:val="left" w:pos="1440"/>
        </w:tabs>
      </w:pPr>
      <w:r>
        <w:tab/>
      </w:r>
      <w:r>
        <w:tab/>
        <w:t>Gloucester, staying there for ten days.</w:t>
      </w:r>
    </w:p>
    <w:p w14:paraId="54143475" w14:textId="77777777" w:rsidR="000A3B79" w:rsidRDefault="000A3B79" w:rsidP="000A3B79">
      <w:pPr>
        <w:pStyle w:val="NoSpacing"/>
      </w:pPr>
      <w:r>
        <w:tab/>
      </w:r>
      <w:r>
        <w:tab/>
        <w:t>(“The Lordship of Middleham in 1465-6 and 1473-4 edited by Livia Vissa-Fuchs,</w:t>
      </w:r>
    </w:p>
    <w:p w14:paraId="262D400D" w14:textId="77777777" w:rsidR="000A3B79" w:rsidRDefault="000A3B79" w:rsidP="000A3B79">
      <w:pPr>
        <w:pStyle w:val="NoSpacing"/>
        <w:ind w:left="1440"/>
      </w:pPr>
      <w:r>
        <w:t>Jonathan Mackman and Anne F. Sutton” published by the York History Trust in</w:t>
      </w:r>
    </w:p>
    <w:p w14:paraId="30FEFA81" w14:textId="77777777" w:rsidR="000A3B79" w:rsidRDefault="000A3B79" w:rsidP="000A3B79">
      <w:pPr>
        <w:pStyle w:val="NoSpacing"/>
        <w:tabs>
          <w:tab w:val="left" w:pos="810"/>
          <w:tab w:val="left" w:pos="1440"/>
        </w:tabs>
      </w:pPr>
      <w:r>
        <w:tab/>
      </w:r>
      <w:r>
        <w:tab/>
        <w:t>association with Shaun Tyas, 2023 p.42)</w:t>
      </w:r>
    </w:p>
    <w:p w14:paraId="40DD0127" w14:textId="77777777" w:rsidR="000A3B79" w:rsidRDefault="000A3B79" w:rsidP="000A3B79">
      <w:pPr>
        <w:pStyle w:val="NoSpacing"/>
        <w:tabs>
          <w:tab w:val="left" w:pos="810"/>
          <w:tab w:val="left" w:pos="1440"/>
        </w:tabs>
      </w:pPr>
    </w:p>
    <w:p w14:paraId="79820A49" w14:textId="77777777" w:rsidR="000A3B79" w:rsidRDefault="000A3B79" w:rsidP="000A3B79">
      <w:pPr>
        <w:pStyle w:val="NoSpacing"/>
        <w:tabs>
          <w:tab w:val="left" w:pos="810"/>
          <w:tab w:val="left" w:pos="1440"/>
        </w:tabs>
      </w:pPr>
    </w:p>
    <w:p w14:paraId="0CD1798D" w14:textId="77777777" w:rsidR="000A3B79" w:rsidRDefault="000A3B79" w:rsidP="000A3B79">
      <w:pPr>
        <w:pStyle w:val="NoSpacing"/>
        <w:tabs>
          <w:tab w:val="left" w:pos="810"/>
          <w:tab w:val="left" w:pos="1440"/>
        </w:tabs>
      </w:pPr>
      <w:r>
        <w:t>5 September 2025</w:t>
      </w:r>
    </w:p>
    <w:p w14:paraId="3614FF3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93E74" w14:textId="77777777" w:rsidR="000A3B79" w:rsidRDefault="000A3B79" w:rsidP="009139A6">
      <w:r>
        <w:separator/>
      </w:r>
    </w:p>
  </w:endnote>
  <w:endnote w:type="continuationSeparator" w:id="0">
    <w:p w14:paraId="6C16CF29" w14:textId="77777777" w:rsidR="000A3B79" w:rsidRDefault="000A3B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D3E4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E536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CC8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462FD" w14:textId="77777777" w:rsidR="000A3B79" w:rsidRDefault="000A3B79" w:rsidP="009139A6">
      <w:r>
        <w:separator/>
      </w:r>
    </w:p>
  </w:footnote>
  <w:footnote w:type="continuationSeparator" w:id="0">
    <w:p w14:paraId="27F12A74" w14:textId="77777777" w:rsidR="000A3B79" w:rsidRDefault="000A3B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0761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C3F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0D8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B79"/>
    <w:rsid w:val="000666E0"/>
    <w:rsid w:val="000A2E7A"/>
    <w:rsid w:val="000A3B79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BF53C3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136DE"/>
  <w15:chartTrackingRefBased/>
  <w15:docId w15:val="{64EBFDE2-1049-45C7-88A8-BFE777485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2025-09-08T14:39:00Z</dcterms:created>
  <dcterms:modified xsi:type="dcterms:W3CDTF">2025-09-08T14:39:00Z</dcterms:modified>
</cp:coreProperties>
</file>