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FBF04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WERCOP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B6FDDB6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Lambersed</w:t>
      </w:r>
      <w:proofErr w:type="spellEnd"/>
      <w:r>
        <w:rPr>
          <w:rFonts w:ascii="Times New Roman" w:hAnsi="Times New Roman" w:cs="Times New Roman"/>
          <w:sz w:val="24"/>
          <w:szCs w:val="24"/>
        </w:rPr>
        <w:t>, Westmoreland.</w:t>
      </w:r>
    </w:p>
    <w:p w14:paraId="2D99601E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91FEF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B0724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CEDB88A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6CD2C0D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Westmoreland, the taxes of a fifteenth and a tenth.</w:t>
      </w:r>
    </w:p>
    <w:p w14:paraId="581F9EC0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501A1626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086F3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5D545" w14:textId="77777777" w:rsidR="00DB4D7E" w:rsidRDefault="00DB4D7E" w:rsidP="00DB4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2021</w:t>
      </w:r>
    </w:p>
    <w:p w14:paraId="64F930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35F9" w14:textId="77777777" w:rsidR="00DB4D7E" w:rsidRDefault="00DB4D7E" w:rsidP="009139A6">
      <w:r>
        <w:separator/>
      </w:r>
    </w:p>
  </w:endnote>
  <w:endnote w:type="continuationSeparator" w:id="0">
    <w:p w14:paraId="46CC155F" w14:textId="77777777" w:rsidR="00DB4D7E" w:rsidRDefault="00DB4D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E1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9CB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3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A29A2" w14:textId="77777777" w:rsidR="00DB4D7E" w:rsidRDefault="00DB4D7E" w:rsidP="009139A6">
      <w:r>
        <w:separator/>
      </w:r>
    </w:p>
  </w:footnote>
  <w:footnote w:type="continuationSeparator" w:id="0">
    <w:p w14:paraId="687CB0C9" w14:textId="77777777" w:rsidR="00DB4D7E" w:rsidRDefault="00DB4D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74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E1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BD6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7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4D7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41B2"/>
  <w15:chartTrackingRefBased/>
  <w15:docId w15:val="{D426EA9E-B6EA-4AB2-BF0E-F10B9A7E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2021-10-20T20:09:00Z</dcterms:created>
  <dcterms:modified xsi:type="dcterms:W3CDTF">2021-10-20T20:09:00Z</dcterms:modified>
</cp:coreProperties>
</file>