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087E7" w14:textId="77777777" w:rsidR="000E6C0C" w:rsidRDefault="000E6C0C" w:rsidP="000E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Reginald WERCOP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47A72CD" w14:textId="77777777" w:rsidR="000E6C0C" w:rsidRDefault="000E6C0C" w:rsidP="000E6C0C">
      <w:pPr>
        <w:pStyle w:val="NoSpacing"/>
        <w:rPr>
          <w:rFonts w:cs="Times New Roman"/>
          <w:szCs w:val="24"/>
        </w:rPr>
      </w:pPr>
    </w:p>
    <w:p w14:paraId="5892F0B2" w14:textId="77777777" w:rsidR="000E6C0C" w:rsidRDefault="000E6C0C" w:rsidP="000E6C0C">
      <w:pPr>
        <w:pStyle w:val="NoSpacing"/>
        <w:rPr>
          <w:rFonts w:cs="Times New Roman"/>
          <w:szCs w:val="24"/>
        </w:rPr>
      </w:pPr>
    </w:p>
    <w:p w14:paraId="1828CEC8" w14:textId="77777777" w:rsidR="000E6C0C" w:rsidRDefault="000E6C0C" w:rsidP="000E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Appleby, Westmoreland,</w:t>
      </w:r>
    </w:p>
    <w:p w14:paraId="70919AA2" w14:textId="77777777" w:rsidR="000E6C0C" w:rsidRDefault="000E6C0C" w:rsidP="000E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3E55CA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1CE619BC" w14:textId="77777777" w:rsidR="000E6C0C" w:rsidRDefault="000E6C0C" w:rsidP="000E6C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27615E4" w14:textId="77777777" w:rsidR="000E6C0C" w:rsidRDefault="000E6C0C" w:rsidP="000E6C0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p.102)</w:t>
      </w:r>
    </w:p>
    <w:p w14:paraId="4732A870" w14:textId="77777777" w:rsidR="000E6C0C" w:rsidRDefault="000E6C0C" w:rsidP="000E6C0C">
      <w:pPr>
        <w:pStyle w:val="NoSpacing"/>
        <w:rPr>
          <w:rFonts w:eastAsia="Times New Roman" w:cs="Times New Roman"/>
          <w:szCs w:val="24"/>
        </w:rPr>
      </w:pPr>
    </w:p>
    <w:p w14:paraId="7D74BE01" w14:textId="77777777" w:rsidR="000E6C0C" w:rsidRDefault="000E6C0C" w:rsidP="000E6C0C">
      <w:pPr>
        <w:pStyle w:val="NoSpacing"/>
        <w:rPr>
          <w:rFonts w:eastAsia="Times New Roman" w:cs="Times New Roman"/>
          <w:szCs w:val="24"/>
        </w:rPr>
      </w:pPr>
    </w:p>
    <w:p w14:paraId="02AA2D18" w14:textId="77777777" w:rsidR="000E6C0C" w:rsidRDefault="000E6C0C" w:rsidP="000E6C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July 2023</w:t>
      </w:r>
    </w:p>
    <w:p w14:paraId="124B7A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6C9E1" w14:textId="77777777" w:rsidR="000E6C0C" w:rsidRDefault="000E6C0C" w:rsidP="009139A6">
      <w:r>
        <w:separator/>
      </w:r>
    </w:p>
  </w:endnote>
  <w:endnote w:type="continuationSeparator" w:id="0">
    <w:p w14:paraId="79DF1296" w14:textId="77777777" w:rsidR="000E6C0C" w:rsidRDefault="000E6C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52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D7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BC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C918" w14:textId="77777777" w:rsidR="000E6C0C" w:rsidRDefault="000E6C0C" w:rsidP="009139A6">
      <w:r>
        <w:separator/>
      </w:r>
    </w:p>
  </w:footnote>
  <w:footnote w:type="continuationSeparator" w:id="0">
    <w:p w14:paraId="3BB84B3C" w14:textId="77777777" w:rsidR="000E6C0C" w:rsidRDefault="000E6C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209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555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103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0C"/>
    <w:rsid w:val="000666E0"/>
    <w:rsid w:val="000E6C0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3BCA0"/>
  <w15:chartTrackingRefBased/>
  <w15:docId w15:val="{A77625C7-B1FE-412C-AD3A-27B54473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2023-07-27T20:15:00Z</dcterms:created>
  <dcterms:modified xsi:type="dcterms:W3CDTF">2023-07-27T20:16:00Z</dcterms:modified>
</cp:coreProperties>
</file>