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245" w:rsidRDefault="004B4245" w:rsidP="004B424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WERCHENDEN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4B4245" w:rsidRDefault="004B4245" w:rsidP="004B424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Reculver</w:t>
      </w:r>
      <w:proofErr w:type="spellEnd"/>
      <w:r>
        <w:t>, Kent.</w:t>
      </w:r>
    </w:p>
    <w:p w:rsidR="004B4245" w:rsidRDefault="004B4245" w:rsidP="004B424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B4245" w:rsidRDefault="004B4245" w:rsidP="004B424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B4245" w:rsidRDefault="004B4245" w:rsidP="004B424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1483</w:t>
      </w:r>
      <w:r>
        <w:tab/>
        <w:t>He made his Will.   (Plomer p.501)</w:t>
      </w:r>
    </w:p>
    <w:p w:rsidR="004B4245" w:rsidRDefault="004B4245" w:rsidP="004B424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B4245" w:rsidRDefault="004B4245" w:rsidP="004B424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4B4245" w:rsidRDefault="004B4245" w:rsidP="004B424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23 December 2017</w:t>
      </w:r>
    </w:p>
    <w:p w:rsidR="006B2F86" w:rsidRPr="00E71FC3" w:rsidRDefault="004B42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245" w:rsidRDefault="004B4245" w:rsidP="00E71FC3">
      <w:pPr>
        <w:spacing w:after="0" w:line="240" w:lineRule="auto"/>
      </w:pPr>
      <w:r>
        <w:separator/>
      </w:r>
    </w:p>
  </w:endnote>
  <w:endnote w:type="continuationSeparator" w:id="0">
    <w:p w:rsidR="004B4245" w:rsidRDefault="004B42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245" w:rsidRDefault="004B4245" w:rsidP="00E71FC3">
      <w:pPr>
        <w:spacing w:after="0" w:line="240" w:lineRule="auto"/>
      </w:pPr>
      <w:r>
        <w:separator/>
      </w:r>
    </w:p>
  </w:footnote>
  <w:footnote w:type="continuationSeparator" w:id="0">
    <w:p w:rsidR="004B4245" w:rsidRDefault="004B42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245"/>
    <w:rsid w:val="001A7C09"/>
    <w:rsid w:val="004B424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E50297-624A-4F12-9AAF-E4C26155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2017-12-27T21:52:00Z</dcterms:created>
  <dcterms:modified xsi:type="dcterms:W3CDTF">2017-12-27T21:53:00Z</dcterms:modified>
</cp:coreProperties>
</file>