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WERBOURNE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Jul.</w:t>
      </w: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Winchester into</w:t>
      </w: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21-107)</w:t>
      </w: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9E3345" w:rsidRDefault="009E3345" w:rsidP="009E334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  <w:bookmarkStart w:id="0" w:name="_GoBack"/>
      <w:bookmarkEnd w:id="0"/>
    </w:p>
    <w:sectPr w:rsidR="00DD5B8A" w:rsidRPr="009E33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3345" w:rsidRDefault="009E3345" w:rsidP="00564E3C">
      <w:pPr>
        <w:spacing w:after="0" w:line="240" w:lineRule="auto"/>
      </w:pPr>
      <w:r>
        <w:separator/>
      </w:r>
    </w:p>
  </w:endnote>
  <w:endnote w:type="continuationSeparator" w:id="0">
    <w:p w:rsidR="009E3345" w:rsidRDefault="009E334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E3345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3345" w:rsidRDefault="009E3345" w:rsidP="00564E3C">
      <w:pPr>
        <w:spacing w:after="0" w:line="240" w:lineRule="auto"/>
      </w:pPr>
      <w:r>
        <w:separator/>
      </w:r>
    </w:p>
  </w:footnote>
  <w:footnote w:type="continuationSeparator" w:id="0">
    <w:p w:rsidR="009E3345" w:rsidRDefault="009E334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345"/>
    <w:rsid w:val="00372DC6"/>
    <w:rsid w:val="00564E3C"/>
    <w:rsid w:val="0064591D"/>
    <w:rsid w:val="009E3345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7F14E"/>
  <w15:chartTrackingRefBased/>
  <w15:docId w15:val="{89E18419-6CBE-4673-8CB4-EB7B3B9DC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E33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2015-11-18T22:22:00Z</dcterms:created>
  <dcterms:modified xsi:type="dcterms:W3CDTF">2015-11-18T22:23:00Z</dcterms:modified>
</cp:coreProperties>
</file>