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20A" w:rsidRDefault="00D2120A" w:rsidP="00D212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WERAYAUNT</w:t>
      </w:r>
      <w:r>
        <w:rPr>
          <w:rFonts w:ascii="Times New Roman" w:hAnsi="Times New Roman" w:cs="Times New Roman"/>
          <w:sz w:val="24"/>
          <w:szCs w:val="24"/>
        </w:rPr>
        <w:t xml:space="preserve">      (fl.1468)</w:t>
      </w:r>
    </w:p>
    <w:p w:rsidR="00D2120A" w:rsidRDefault="00D2120A" w:rsidP="00D212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Cley-next-the-Sea, Norfolk.</w:t>
      </w:r>
    </w:p>
    <w:p w:rsidR="00D2120A" w:rsidRDefault="00D2120A" w:rsidP="00D212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2120A" w:rsidRDefault="00D2120A" w:rsidP="00D212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2120A" w:rsidRDefault="00D2120A" w:rsidP="00D212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Mar.1468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Emma Wytton of Cley(q.v.) wished to marry, but since they </w:t>
      </w:r>
    </w:p>
    <w:p w:rsidR="00D2120A" w:rsidRDefault="00D2120A" w:rsidP="00D212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were related in the fourth degree of consanguinity, and knowing of the </w:t>
      </w:r>
    </w:p>
    <w:p w:rsidR="00D2120A" w:rsidRDefault="00D2120A" w:rsidP="00D212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impediment, they had fornicated several times, they sought absolution from</w:t>
      </w:r>
    </w:p>
    <w:p w:rsidR="00D2120A" w:rsidRDefault="00D2120A" w:rsidP="00D212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incest and a dispensation to marry with legitimation of future issue.</w:t>
      </w:r>
    </w:p>
    <w:p w:rsidR="00D2120A" w:rsidRDefault="00D2120A" w:rsidP="00D212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Approved.</w:t>
      </w:r>
    </w:p>
    <w:p w:rsidR="00D2120A" w:rsidRDefault="00D2120A" w:rsidP="00D2120A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p.13)</w:t>
      </w:r>
    </w:p>
    <w:p w:rsidR="00D2120A" w:rsidRDefault="00D2120A" w:rsidP="00D212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2120A" w:rsidRDefault="00D2120A" w:rsidP="00D212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D2120A" w:rsidP="00D212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January 2016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120A" w:rsidRDefault="00D2120A" w:rsidP="00564E3C">
      <w:pPr>
        <w:spacing w:after="0" w:line="240" w:lineRule="auto"/>
      </w:pPr>
      <w:r>
        <w:separator/>
      </w:r>
    </w:p>
  </w:endnote>
  <w:endnote w:type="continuationSeparator" w:id="0">
    <w:p w:rsidR="00D2120A" w:rsidRDefault="00D2120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2120A">
      <w:rPr>
        <w:rFonts w:ascii="Times New Roman" w:hAnsi="Times New Roman" w:cs="Times New Roman"/>
        <w:noProof/>
        <w:sz w:val="24"/>
        <w:szCs w:val="24"/>
      </w:rPr>
      <w:t>15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120A" w:rsidRDefault="00D2120A" w:rsidP="00564E3C">
      <w:pPr>
        <w:spacing w:after="0" w:line="240" w:lineRule="auto"/>
      </w:pPr>
      <w:r>
        <w:separator/>
      </w:r>
    </w:p>
  </w:footnote>
  <w:footnote w:type="continuationSeparator" w:id="0">
    <w:p w:rsidR="00D2120A" w:rsidRDefault="00D2120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0A"/>
    <w:rsid w:val="00372DC6"/>
    <w:rsid w:val="00564E3C"/>
    <w:rsid w:val="0064591D"/>
    <w:rsid w:val="00D2120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3E1E23-A2CC-43CF-A532-DEBD591B2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2016-01-15T20:39:00Z</dcterms:created>
  <dcterms:modified xsi:type="dcterms:W3CDTF">2016-01-15T20:39:00Z</dcterms:modified>
</cp:coreProperties>
</file>