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D710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WERALL</w:t>
      </w:r>
      <w:r>
        <w:rPr>
          <w:rFonts w:cs="Times New Roman"/>
          <w:szCs w:val="24"/>
        </w:rPr>
        <w:t xml:space="preserve">         (fl.1460)</w:t>
      </w:r>
    </w:p>
    <w:p w14:paraId="0D1D3185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Shrewsbury. Fletcher.</w:t>
      </w:r>
    </w:p>
    <w:p w14:paraId="34017157" w14:textId="77777777" w:rsidR="00126845" w:rsidRDefault="00126845" w:rsidP="00126845">
      <w:pPr>
        <w:pStyle w:val="NoSpacing"/>
        <w:rPr>
          <w:rFonts w:cs="Times New Roman"/>
          <w:szCs w:val="24"/>
        </w:rPr>
      </w:pPr>
    </w:p>
    <w:p w14:paraId="3665EF06" w14:textId="77777777" w:rsidR="00126845" w:rsidRDefault="00126845" w:rsidP="00126845">
      <w:pPr>
        <w:pStyle w:val="NoSpacing"/>
        <w:rPr>
          <w:rFonts w:cs="Times New Roman"/>
          <w:szCs w:val="24"/>
        </w:rPr>
      </w:pPr>
    </w:p>
    <w:p w14:paraId="7F8F798A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Edward, Prince of Wales, Humphrey Stafford, Duke of Buckingham(q.v.),</w:t>
      </w:r>
    </w:p>
    <w:p w14:paraId="3E36A476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James Butler, Earl of Wiltshire(q.v.), John Ormond(q.v.) and William </w:t>
      </w:r>
    </w:p>
    <w:p w14:paraId="51500A20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Holand(q.v.) made a plaint of trespass against him and 26 others,</w:t>
      </w:r>
    </w:p>
    <w:p w14:paraId="06A13D81" w14:textId="77777777" w:rsidR="00126845" w:rsidRDefault="00126845" w:rsidP="001268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( </w:t>
      </w:r>
      <w:r w:rsidRPr="00126845">
        <w:rPr>
          <w:rFonts w:cs="Times New Roman"/>
          <w:szCs w:val="24"/>
          <w:u w:val="single"/>
        </w:rPr>
        <w:t>https://www.medievalgenealogy.org.uk/aalt/cp40_kb27_list.htm</w:t>
      </w:r>
      <w:r>
        <w:rPr>
          <w:rFonts w:cs="Times New Roman"/>
          <w:szCs w:val="24"/>
        </w:rPr>
        <w:t xml:space="preserve"> )</w:t>
      </w:r>
    </w:p>
    <w:p w14:paraId="72C1231A" w14:textId="77777777" w:rsidR="00126845" w:rsidRDefault="00126845" w:rsidP="00126845">
      <w:pPr>
        <w:pStyle w:val="NoSpacing"/>
        <w:rPr>
          <w:rFonts w:cs="Times New Roman"/>
          <w:szCs w:val="24"/>
        </w:rPr>
      </w:pPr>
    </w:p>
    <w:p w14:paraId="766C80D9" w14:textId="77777777" w:rsidR="00126845" w:rsidRDefault="00126845" w:rsidP="00126845">
      <w:pPr>
        <w:pStyle w:val="NoSpacing"/>
        <w:rPr>
          <w:rFonts w:cs="Times New Roman"/>
          <w:szCs w:val="24"/>
        </w:rPr>
      </w:pPr>
    </w:p>
    <w:p w14:paraId="4464E8EF" w14:textId="645F4869" w:rsidR="00BA00AB" w:rsidRPr="00EB3209" w:rsidRDefault="0012684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C413" w14:textId="77777777" w:rsidR="00126845" w:rsidRDefault="00126845" w:rsidP="009139A6">
      <w:r>
        <w:separator/>
      </w:r>
    </w:p>
  </w:endnote>
  <w:endnote w:type="continuationSeparator" w:id="0">
    <w:p w14:paraId="4B322015" w14:textId="77777777" w:rsidR="00126845" w:rsidRDefault="001268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EDF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52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38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D835" w14:textId="77777777" w:rsidR="00126845" w:rsidRDefault="00126845" w:rsidP="009139A6">
      <w:r>
        <w:separator/>
      </w:r>
    </w:p>
  </w:footnote>
  <w:footnote w:type="continuationSeparator" w:id="0">
    <w:p w14:paraId="5EAB96BF" w14:textId="77777777" w:rsidR="00126845" w:rsidRDefault="001268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3D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D6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C6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45"/>
    <w:rsid w:val="000666E0"/>
    <w:rsid w:val="000A2E7A"/>
    <w:rsid w:val="000C13B3"/>
    <w:rsid w:val="00126845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D2197"/>
  <w15:chartTrackingRefBased/>
  <w15:docId w15:val="{EE55C173-0937-4710-904F-6B20BDB8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2025-09-01T09:39:00Z</dcterms:created>
  <dcterms:modified xsi:type="dcterms:W3CDTF">2025-09-01T09:40:00Z</dcterms:modified>
</cp:coreProperties>
</file>