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37742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WERALL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F02F66B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clerk of the King’s Bench.</w:t>
      </w:r>
    </w:p>
    <w:p w14:paraId="1FB43FBD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</w:p>
    <w:p w14:paraId="60FDF978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</w:p>
    <w:p w14:paraId="0A585932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Apr.1478</w:t>
      </w:r>
      <w:r>
        <w:rPr>
          <w:rFonts w:ascii="Times New Roman" w:hAnsi="Times New Roman" w:cs="Times New Roman"/>
          <w:sz w:val="24"/>
          <w:szCs w:val="24"/>
        </w:rPr>
        <w:tab/>
        <w:t>He was granted the reversion of the offices of coroner and attorney of the</w:t>
      </w:r>
    </w:p>
    <w:p w14:paraId="7A629C84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King 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King’s Bench on the death of John West, for his good</w:t>
      </w:r>
    </w:p>
    <w:p w14:paraId="341B6D7D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Service.   (C.P.R. 1476-85 p.87)</w:t>
      </w:r>
    </w:p>
    <w:p w14:paraId="1B441FDE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</w:p>
    <w:p w14:paraId="1F8737C1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</w:p>
    <w:p w14:paraId="2172B21E" w14:textId="77777777" w:rsidR="00CE679D" w:rsidRDefault="00CE679D" w:rsidP="00CE6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2021</w:t>
      </w:r>
    </w:p>
    <w:p w14:paraId="22C5A1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CA9EA" w14:textId="77777777" w:rsidR="00CE679D" w:rsidRDefault="00CE679D" w:rsidP="009139A6">
      <w:r>
        <w:separator/>
      </w:r>
    </w:p>
  </w:endnote>
  <w:endnote w:type="continuationSeparator" w:id="0">
    <w:p w14:paraId="6A74D5D9" w14:textId="77777777" w:rsidR="00CE679D" w:rsidRDefault="00CE67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B82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CDD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F87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326CC" w14:textId="77777777" w:rsidR="00CE679D" w:rsidRDefault="00CE679D" w:rsidP="009139A6">
      <w:r>
        <w:separator/>
      </w:r>
    </w:p>
  </w:footnote>
  <w:footnote w:type="continuationSeparator" w:id="0">
    <w:p w14:paraId="4912A10F" w14:textId="77777777" w:rsidR="00CE679D" w:rsidRDefault="00CE67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A0D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39E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5FD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9D"/>
    <w:rsid w:val="000666E0"/>
    <w:rsid w:val="002510B7"/>
    <w:rsid w:val="005C130B"/>
    <w:rsid w:val="00826F5C"/>
    <w:rsid w:val="009139A6"/>
    <w:rsid w:val="009448BB"/>
    <w:rsid w:val="00A3176C"/>
    <w:rsid w:val="00BA00AB"/>
    <w:rsid w:val="00CE679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6F7F"/>
  <w15:chartTrackingRefBased/>
  <w15:docId w15:val="{3EB521EB-CBE9-4733-9E7D-596CD41A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9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2021-03-10T16:35:00Z</dcterms:created>
  <dcterms:modified xsi:type="dcterms:W3CDTF">2021-03-10T16:36:00Z</dcterms:modified>
</cp:coreProperties>
</file>