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WARNERE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E59" w:rsidRDefault="00D12E59" w:rsidP="00D12E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Swanborough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12E59" w:rsidRDefault="00D12E59" w:rsidP="00D12E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12E59" w:rsidRDefault="00D12E59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82A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21-137)</w:t>
      </w: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Richard Grey,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 – 9)</w:t>
      </w: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73A5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E73A5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</w:p>
    <w:p w:rsidR="00D12E59" w:rsidRPr="001E73A5" w:rsidRDefault="00D12E59" w:rsidP="001E73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2016</w:t>
      </w:r>
      <w:bookmarkStart w:id="0" w:name="_GoBack"/>
      <w:bookmarkEnd w:id="0"/>
    </w:p>
    <w:sectPr w:rsidR="00D12E59" w:rsidRPr="001E73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3A5" w:rsidRDefault="001E73A5" w:rsidP="00564E3C">
      <w:pPr>
        <w:spacing w:after="0" w:line="240" w:lineRule="auto"/>
      </w:pPr>
      <w:r>
        <w:separator/>
      </w:r>
    </w:p>
  </w:endnote>
  <w:endnote w:type="continuationSeparator" w:id="0">
    <w:p w:rsidR="001E73A5" w:rsidRDefault="001E73A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2E59">
      <w:rPr>
        <w:rFonts w:ascii="Times New Roman" w:hAnsi="Times New Roman" w:cs="Times New Roman"/>
        <w:noProof/>
        <w:sz w:val="24"/>
        <w:szCs w:val="24"/>
      </w:rPr>
      <w:t>25 March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3A5" w:rsidRDefault="001E73A5" w:rsidP="00564E3C">
      <w:pPr>
        <w:spacing w:after="0" w:line="240" w:lineRule="auto"/>
      </w:pPr>
      <w:r>
        <w:separator/>
      </w:r>
    </w:p>
  </w:footnote>
  <w:footnote w:type="continuationSeparator" w:id="0">
    <w:p w:rsidR="001E73A5" w:rsidRDefault="001E73A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A5"/>
    <w:rsid w:val="001E73A5"/>
    <w:rsid w:val="00372DC6"/>
    <w:rsid w:val="00564E3C"/>
    <w:rsid w:val="0064591D"/>
    <w:rsid w:val="00D12E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DBDCE"/>
  <w15:chartTrackingRefBased/>
  <w15:docId w15:val="{801267ED-36CE-4D0B-9250-2A9382C5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E73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2015-10-05T11:59:00Z</dcterms:created>
  <dcterms:modified xsi:type="dcterms:W3CDTF">2016-03-25T19:49:00Z</dcterms:modified>
</cp:coreProperties>
</file>