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WARNERE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Gowys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21-275)</w:t>
      </w:r>
    </w:p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D2E3B" w:rsidRDefault="002D2E3B" w:rsidP="002D2E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2D2E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E3B" w:rsidRDefault="002D2E3B" w:rsidP="00564E3C">
      <w:pPr>
        <w:spacing w:after="0" w:line="240" w:lineRule="auto"/>
      </w:pPr>
      <w:r>
        <w:separator/>
      </w:r>
    </w:p>
  </w:endnote>
  <w:endnote w:type="continuationSeparator" w:id="0">
    <w:p w:rsidR="002D2E3B" w:rsidRDefault="002D2E3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D2E3B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E3B" w:rsidRDefault="002D2E3B" w:rsidP="00564E3C">
      <w:pPr>
        <w:spacing w:after="0" w:line="240" w:lineRule="auto"/>
      </w:pPr>
      <w:r>
        <w:separator/>
      </w:r>
    </w:p>
  </w:footnote>
  <w:footnote w:type="continuationSeparator" w:id="0">
    <w:p w:rsidR="002D2E3B" w:rsidRDefault="002D2E3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E3B"/>
    <w:rsid w:val="002D2E3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D682B"/>
  <w15:chartTrackingRefBased/>
  <w15:docId w15:val="{B3B26E77-4BAF-499A-88D3-F1C8DA25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2016-02-24T21:54:00Z</dcterms:created>
  <dcterms:modified xsi:type="dcterms:W3CDTF">2016-02-24T21:55:00Z</dcterms:modified>
</cp:coreProperties>
</file>