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E9A7" w14:textId="77777777" w:rsidR="002B4ED8" w:rsidRDefault="002B4ED8" w:rsidP="002B4ED8">
      <w:pPr>
        <w:pStyle w:val="NoSpacing"/>
      </w:pPr>
      <w:r>
        <w:rPr>
          <w:u w:val="single"/>
        </w:rPr>
        <w:t>William WARNER</w:t>
      </w:r>
      <w:r>
        <w:t xml:space="preserve">        (fl.1421)</w:t>
      </w:r>
    </w:p>
    <w:p w14:paraId="139ABA7C" w14:textId="77777777" w:rsidR="002B4ED8" w:rsidRDefault="002B4ED8" w:rsidP="002B4ED8">
      <w:pPr>
        <w:pStyle w:val="NoSpacing"/>
      </w:pPr>
      <w:r>
        <w:t>of Carleton-le-Moorland, Lincolnshire. Yeoman.</w:t>
      </w:r>
    </w:p>
    <w:p w14:paraId="31F0E29E" w14:textId="77777777" w:rsidR="002B4ED8" w:rsidRDefault="002B4ED8" w:rsidP="002B4ED8">
      <w:pPr>
        <w:pStyle w:val="NoSpacing"/>
      </w:pPr>
    </w:p>
    <w:p w14:paraId="01328A63" w14:textId="77777777" w:rsidR="002B4ED8" w:rsidRDefault="002B4ED8" w:rsidP="002B4ED8">
      <w:pPr>
        <w:pStyle w:val="NoSpacing"/>
      </w:pPr>
    </w:p>
    <w:p w14:paraId="0AF3BA48" w14:textId="77777777" w:rsidR="002B4ED8" w:rsidRDefault="002B4ED8" w:rsidP="002B4ED8">
      <w:pPr>
        <w:pStyle w:val="NoSpacing"/>
      </w:pPr>
      <w:r>
        <w:tab/>
        <w:t>1421</w:t>
      </w:r>
      <w:r>
        <w:tab/>
        <w:t xml:space="preserve">Sir Richard Hansard(q.v.) brought a plaint of debt against him and </w:t>
      </w:r>
    </w:p>
    <w:p w14:paraId="433E061E" w14:textId="77777777" w:rsidR="002B4ED8" w:rsidRDefault="002B4ED8" w:rsidP="002B4ED8">
      <w:pPr>
        <w:pStyle w:val="NoSpacing"/>
      </w:pPr>
      <w:r>
        <w:tab/>
      </w:r>
      <w:r>
        <w:tab/>
        <w:t>three others.</w:t>
      </w:r>
    </w:p>
    <w:p w14:paraId="3D7D8773" w14:textId="77777777" w:rsidR="002B4ED8" w:rsidRDefault="002B4ED8" w:rsidP="002B4ED8">
      <w:pPr>
        <w:pStyle w:val="NoSpacing"/>
      </w:pPr>
      <w:r>
        <w:tab/>
      </w:r>
      <w:r>
        <w:tab/>
        <w:t xml:space="preserve">( </w:t>
      </w:r>
      <w:hyperlink r:id="rId6" w:history="1">
        <w:r w:rsidRPr="00933FAB">
          <w:rPr>
            <w:rStyle w:val="Hyperlink"/>
          </w:rPr>
          <w:t>https://waalt.uh.edu/index.php/CP40/641:_A-J</w:t>
        </w:r>
      </w:hyperlink>
      <w:r>
        <w:t xml:space="preserve"> )</w:t>
      </w:r>
    </w:p>
    <w:p w14:paraId="13C22125" w14:textId="77777777" w:rsidR="002B4ED8" w:rsidRDefault="002B4ED8" w:rsidP="002B4ED8">
      <w:pPr>
        <w:pStyle w:val="NoSpacing"/>
      </w:pPr>
    </w:p>
    <w:p w14:paraId="197E3E2B" w14:textId="77777777" w:rsidR="002B4ED8" w:rsidRDefault="002B4ED8" w:rsidP="002B4ED8">
      <w:pPr>
        <w:pStyle w:val="NoSpacing"/>
      </w:pPr>
    </w:p>
    <w:p w14:paraId="1B23B42A" w14:textId="77777777" w:rsidR="002B4ED8" w:rsidRDefault="002B4ED8" w:rsidP="002B4ED8">
      <w:pPr>
        <w:pStyle w:val="NoSpacing"/>
      </w:pPr>
      <w:r>
        <w:t>27 July 2025</w:t>
      </w:r>
    </w:p>
    <w:p w14:paraId="7FA10F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3639" w14:textId="77777777" w:rsidR="002B4ED8" w:rsidRDefault="002B4ED8" w:rsidP="009139A6">
      <w:r>
        <w:separator/>
      </w:r>
    </w:p>
  </w:endnote>
  <w:endnote w:type="continuationSeparator" w:id="0">
    <w:p w14:paraId="3F1E5514" w14:textId="77777777" w:rsidR="002B4ED8" w:rsidRDefault="002B4E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051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C52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C6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1000C" w14:textId="77777777" w:rsidR="002B4ED8" w:rsidRDefault="002B4ED8" w:rsidP="009139A6">
      <w:r>
        <w:separator/>
      </w:r>
    </w:p>
  </w:footnote>
  <w:footnote w:type="continuationSeparator" w:id="0">
    <w:p w14:paraId="06E46C18" w14:textId="77777777" w:rsidR="002B4ED8" w:rsidRDefault="002B4E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2C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FB9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39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D8"/>
    <w:rsid w:val="000666E0"/>
    <w:rsid w:val="000A2E7A"/>
    <w:rsid w:val="001307AC"/>
    <w:rsid w:val="00190DFA"/>
    <w:rsid w:val="002510B7"/>
    <w:rsid w:val="00270799"/>
    <w:rsid w:val="002737D5"/>
    <w:rsid w:val="002B4ED8"/>
    <w:rsid w:val="00357E4A"/>
    <w:rsid w:val="005C130B"/>
    <w:rsid w:val="006B20DA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DCE6E"/>
  <w15:chartTrackingRefBased/>
  <w15:docId w15:val="{096BFD4A-43C0-4348-B7BE-5549E173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4E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2025-07-28T18:51:00Z</dcterms:created>
  <dcterms:modified xsi:type="dcterms:W3CDTF">2025-07-28T18:53:00Z</dcterms:modified>
</cp:coreProperties>
</file>