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ECBBE" w14:textId="77777777" w:rsidR="00C53F31" w:rsidRDefault="00C53F31" w:rsidP="00C53F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WARNER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fl.1464-84)</w:t>
      </w:r>
    </w:p>
    <w:p w14:paraId="334AF88A" w14:textId="77777777" w:rsidR="00C53F31" w:rsidRDefault="00C53F31" w:rsidP="00C53F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St.Margaret’s</w:t>
      </w:r>
      <w:proofErr w:type="spellEnd"/>
      <w:proofErr w:type="gramEnd"/>
      <w:r>
        <w:rPr>
          <w:rFonts w:cs="Times New Roman"/>
          <w:szCs w:val="24"/>
        </w:rPr>
        <w:t>, Paston, Norfolk.</w:t>
      </w:r>
    </w:p>
    <w:p w14:paraId="5E2D88AB" w14:textId="77777777" w:rsidR="00C53F31" w:rsidRDefault="00C53F31" w:rsidP="00C53F31">
      <w:pPr>
        <w:pStyle w:val="NoSpacing"/>
        <w:rPr>
          <w:rFonts w:cs="Times New Roman"/>
          <w:szCs w:val="24"/>
        </w:rPr>
      </w:pPr>
    </w:p>
    <w:p w14:paraId="13E0ED5A" w14:textId="77777777" w:rsidR="00C53F31" w:rsidRDefault="00C53F31" w:rsidP="00C53F31">
      <w:pPr>
        <w:pStyle w:val="NoSpacing"/>
        <w:rPr>
          <w:rFonts w:cs="Times New Roman"/>
          <w:szCs w:val="24"/>
        </w:rPr>
      </w:pPr>
    </w:p>
    <w:p w14:paraId="36FE5862" w14:textId="77777777" w:rsidR="00C53F31" w:rsidRDefault="00C53F31" w:rsidP="00C53F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1464</w:t>
      </w:r>
      <w:r>
        <w:rPr>
          <w:rFonts w:cs="Times New Roman"/>
          <w:szCs w:val="24"/>
        </w:rPr>
        <w:tab/>
        <w:t>He became Vicar.</w:t>
      </w:r>
    </w:p>
    <w:p w14:paraId="56917467" w14:textId="77777777" w:rsidR="00C53F31" w:rsidRDefault="00C53F31" w:rsidP="00C53F31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252B743A" w14:textId="77777777" w:rsidR="00C53F31" w:rsidRDefault="00C53F31" w:rsidP="00C53F31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57-9,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0F16A2A0" w14:textId="77777777" w:rsidR="00C53F31" w:rsidRDefault="00C53F31" w:rsidP="00C53F31">
      <w:pPr>
        <w:pStyle w:val="NoSpacing"/>
        <w:rPr>
          <w:rFonts w:cs="Times New Roman"/>
          <w:szCs w:val="24"/>
        </w:rPr>
      </w:pPr>
    </w:p>
    <w:p w14:paraId="72698786" w14:textId="77777777" w:rsidR="00C53F31" w:rsidRDefault="00C53F31" w:rsidP="00C53F31">
      <w:pPr>
        <w:pStyle w:val="NoSpacing"/>
        <w:rPr>
          <w:rFonts w:cs="Times New Roman"/>
          <w:szCs w:val="24"/>
        </w:rPr>
      </w:pPr>
    </w:p>
    <w:p w14:paraId="558110BF" w14:textId="77777777" w:rsidR="00C53F31" w:rsidRDefault="00C53F31" w:rsidP="00C53F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January 2024</w:t>
      </w:r>
    </w:p>
    <w:p w14:paraId="4BC1C0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FE0C0" w14:textId="77777777" w:rsidR="00C53F31" w:rsidRDefault="00C53F31" w:rsidP="009139A6">
      <w:r>
        <w:separator/>
      </w:r>
    </w:p>
  </w:endnote>
  <w:endnote w:type="continuationSeparator" w:id="0">
    <w:p w14:paraId="7DEBE6CD" w14:textId="77777777" w:rsidR="00C53F31" w:rsidRDefault="00C53F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475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97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D52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F3930" w14:textId="77777777" w:rsidR="00C53F31" w:rsidRDefault="00C53F31" w:rsidP="009139A6">
      <w:r>
        <w:separator/>
      </w:r>
    </w:p>
  </w:footnote>
  <w:footnote w:type="continuationSeparator" w:id="0">
    <w:p w14:paraId="26887BC4" w14:textId="77777777" w:rsidR="00C53F31" w:rsidRDefault="00C53F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54C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F7C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32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F3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53F3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25EE1"/>
  <w15:chartTrackingRefBased/>
  <w15:docId w15:val="{AF57FF78-5651-49AF-BF67-A5F383CE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2024-01-29T21:50:00Z</dcterms:created>
  <dcterms:modified xsi:type="dcterms:W3CDTF">2024-01-29T21:51:00Z</dcterms:modified>
</cp:coreProperties>
</file>