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4AA290" w14:textId="77777777" w:rsidR="00902793" w:rsidRDefault="00902793" w:rsidP="0090279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WARNER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fl.1440)</w:t>
      </w:r>
    </w:p>
    <w:p w14:paraId="354B69CC" w14:textId="77777777" w:rsidR="00902793" w:rsidRDefault="00902793" w:rsidP="0090279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92677C6" w14:textId="77777777" w:rsidR="00902793" w:rsidRDefault="00902793" w:rsidP="0090279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3CDB767" w14:textId="77777777" w:rsidR="00902793" w:rsidRDefault="00902793" w:rsidP="0090279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 May1440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held in Chelmsford, Essex,</w:t>
      </w:r>
    </w:p>
    <w:p w14:paraId="4601C767" w14:textId="77777777" w:rsidR="00902793" w:rsidRDefault="00902793" w:rsidP="0090279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into lands of Elizabeth </w:t>
      </w:r>
      <w:proofErr w:type="spellStart"/>
      <w:r>
        <w:rPr>
          <w:rFonts w:ascii="Times New Roman" w:hAnsi="Times New Roman" w:cs="Times New Roman"/>
          <w:sz w:val="24"/>
          <w:szCs w:val="24"/>
        </w:rPr>
        <w:t>Criston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14:paraId="4D4BA437" w14:textId="77777777" w:rsidR="00902793" w:rsidRDefault="00902793" w:rsidP="0090279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25-432)</w:t>
      </w:r>
    </w:p>
    <w:p w14:paraId="69E7BE1A" w14:textId="77777777" w:rsidR="00902793" w:rsidRDefault="00902793" w:rsidP="0090279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A74C967" w14:textId="77777777" w:rsidR="00902793" w:rsidRDefault="00902793" w:rsidP="0090279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D5F6C13" w14:textId="77777777" w:rsidR="00902793" w:rsidRPr="008C0A1D" w:rsidRDefault="00902793" w:rsidP="0090279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 October 2021</w:t>
      </w:r>
    </w:p>
    <w:p w14:paraId="1136220E" w14:textId="00C21841" w:rsidR="00BA00AB" w:rsidRPr="00902793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90279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00E743" w14:textId="77777777" w:rsidR="00902793" w:rsidRDefault="00902793" w:rsidP="009139A6">
      <w:r>
        <w:separator/>
      </w:r>
    </w:p>
  </w:endnote>
  <w:endnote w:type="continuationSeparator" w:id="0">
    <w:p w14:paraId="082681C2" w14:textId="77777777" w:rsidR="00902793" w:rsidRDefault="0090279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54188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D93E65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DAEE2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C51C72" w14:textId="77777777" w:rsidR="00902793" w:rsidRDefault="00902793" w:rsidP="009139A6">
      <w:r>
        <w:separator/>
      </w:r>
    </w:p>
  </w:footnote>
  <w:footnote w:type="continuationSeparator" w:id="0">
    <w:p w14:paraId="70664CB2" w14:textId="77777777" w:rsidR="00902793" w:rsidRDefault="0090279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11B37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BAF61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82CF5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2793"/>
    <w:rsid w:val="000666E0"/>
    <w:rsid w:val="002510B7"/>
    <w:rsid w:val="005C130B"/>
    <w:rsid w:val="00826F5C"/>
    <w:rsid w:val="00902793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907D01"/>
  <w15:chartTrackingRefBased/>
  <w15:docId w15:val="{52062AAC-E236-4BE1-9879-A54609AD5B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34</Words>
  <Characters>199</Characters>
  <Application>Microsoft Office Word</Application>
  <DocSecurity>0</DocSecurity>
  <Lines>1</Lines>
  <Paragraphs>1</Paragraphs>
  <ScaleCrop>false</ScaleCrop>
  <Company/>
  <LinksUpToDate>false</LinksUpToDate>
  <CharactersWithSpaces>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2021-10-13T18:36:00Z</dcterms:created>
  <dcterms:modified xsi:type="dcterms:W3CDTF">2021-10-13T18:36:00Z</dcterms:modified>
</cp:coreProperties>
</file>