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57144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WARNER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0297039E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Nuthall</w:t>
      </w:r>
      <w:proofErr w:type="spellEnd"/>
      <w:r>
        <w:rPr>
          <w:rFonts w:ascii="Times New Roman" w:hAnsi="Times New Roman" w:cs="Times New Roman"/>
          <w:sz w:val="24"/>
          <w:szCs w:val="24"/>
        </w:rPr>
        <w:t>, Nottinghamshire. Husbandman.</w:t>
      </w:r>
    </w:p>
    <w:p w14:paraId="76726391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62A119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BCB0A61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Plumtre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debt against him, Simon </w:t>
      </w:r>
      <w:proofErr w:type="spellStart"/>
      <w:r>
        <w:rPr>
          <w:rFonts w:ascii="Times New Roman" w:hAnsi="Times New Roman" w:cs="Times New Roman"/>
          <w:sz w:val="24"/>
          <w:szCs w:val="24"/>
        </w:rPr>
        <w:t>Waghem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14:paraId="675A2452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York, mercer(q.v.), Edward </w:t>
      </w:r>
      <w:proofErr w:type="spellStart"/>
      <w:r>
        <w:rPr>
          <w:rFonts w:ascii="Times New Roman" w:hAnsi="Times New Roman" w:cs="Times New Roman"/>
          <w:sz w:val="24"/>
          <w:szCs w:val="24"/>
        </w:rPr>
        <w:t>Coteler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Nottingham(q.v.) and William Burton</w:t>
      </w:r>
    </w:p>
    <w:p w14:paraId="08304C03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Nottingham(q.v.).</w:t>
      </w:r>
    </w:p>
    <w:p w14:paraId="3FE0C9FC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DB1998C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15C50E6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985482" w14:textId="77777777" w:rsidR="0083717B" w:rsidRDefault="0083717B" w:rsidP="0083717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July 2022</w:t>
      </w:r>
    </w:p>
    <w:p w14:paraId="6FFC18B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B0676" w14:textId="77777777" w:rsidR="0083717B" w:rsidRDefault="0083717B" w:rsidP="009139A6">
      <w:r>
        <w:separator/>
      </w:r>
    </w:p>
  </w:endnote>
  <w:endnote w:type="continuationSeparator" w:id="0">
    <w:p w14:paraId="4A7F094B" w14:textId="77777777" w:rsidR="0083717B" w:rsidRDefault="0083717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531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1F8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1A0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CE1C6" w14:textId="77777777" w:rsidR="0083717B" w:rsidRDefault="0083717B" w:rsidP="009139A6">
      <w:r>
        <w:separator/>
      </w:r>
    </w:p>
  </w:footnote>
  <w:footnote w:type="continuationSeparator" w:id="0">
    <w:p w14:paraId="4172ECA8" w14:textId="77777777" w:rsidR="0083717B" w:rsidRDefault="0083717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A8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C697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D42F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7B"/>
    <w:rsid w:val="000666E0"/>
    <w:rsid w:val="002510B7"/>
    <w:rsid w:val="005C130B"/>
    <w:rsid w:val="00826F5C"/>
    <w:rsid w:val="0083717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51C26"/>
  <w15:chartTrackingRefBased/>
  <w15:docId w15:val="{F54DA285-C443-4CD9-8CD5-856F2F80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371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2022-07-24T11:42:00Z</dcterms:created>
  <dcterms:modified xsi:type="dcterms:W3CDTF">2022-07-24T11:42:00Z</dcterms:modified>
</cp:coreProperties>
</file>