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61D17" w14:textId="77777777" w:rsidR="0000179B" w:rsidRDefault="0000179B" w:rsidP="00001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WARNER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(fl.1417)</w:t>
      </w:r>
    </w:p>
    <w:p w14:paraId="76D6B13A" w14:textId="77777777" w:rsidR="0000179B" w:rsidRDefault="0000179B" w:rsidP="00001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Man-at-arms.</w:t>
      </w:r>
    </w:p>
    <w:p w14:paraId="2559EEEA" w14:textId="77777777" w:rsidR="0000179B" w:rsidRDefault="0000179B" w:rsidP="00001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2F4FC4" w14:textId="77777777" w:rsidR="0000179B" w:rsidRDefault="0000179B" w:rsidP="00001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13D3FD" w14:textId="77777777" w:rsidR="0000179B" w:rsidRDefault="0000179B" w:rsidP="00001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73B87D2E" w14:textId="77777777" w:rsidR="0000179B" w:rsidRDefault="0000179B" w:rsidP="00001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07A7399D" w14:textId="77777777" w:rsidR="0000179B" w:rsidRDefault="0000179B" w:rsidP="00001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m9, from the AHRC-funded ‘The Soldier in Later</w:t>
      </w:r>
    </w:p>
    <w:p w14:paraId="3559DEBA" w14:textId="77777777" w:rsidR="0000179B" w:rsidRDefault="0000179B" w:rsidP="00001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53C2633B" w14:textId="77777777" w:rsidR="0000179B" w:rsidRDefault="0000179B" w:rsidP="00001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6365AA38" w14:textId="77777777" w:rsidR="0000179B" w:rsidRDefault="0000179B" w:rsidP="00001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4013BD" w14:textId="77777777" w:rsidR="0000179B" w:rsidRDefault="0000179B" w:rsidP="00001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421AFF" w14:textId="77777777" w:rsidR="0000179B" w:rsidRDefault="0000179B" w:rsidP="00001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November 2025</w:t>
      </w:r>
    </w:p>
    <w:p w14:paraId="64C2276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07271" w14:textId="77777777" w:rsidR="009A4696" w:rsidRDefault="009A4696" w:rsidP="00086E2C">
      <w:pPr>
        <w:spacing w:after="0" w:line="240" w:lineRule="auto"/>
      </w:pPr>
      <w:r>
        <w:separator/>
      </w:r>
    </w:p>
  </w:endnote>
  <w:endnote w:type="continuationSeparator" w:id="0">
    <w:p w14:paraId="5AA933F3" w14:textId="77777777" w:rsidR="009A4696" w:rsidRDefault="009A469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97CB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10A5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59E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4FBB6" w14:textId="77777777" w:rsidR="009A4696" w:rsidRDefault="009A4696" w:rsidP="00086E2C">
      <w:pPr>
        <w:spacing w:after="0" w:line="240" w:lineRule="auto"/>
      </w:pPr>
      <w:r>
        <w:separator/>
      </w:r>
    </w:p>
  </w:footnote>
  <w:footnote w:type="continuationSeparator" w:id="0">
    <w:p w14:paraId="20905C17" w14:textId="77777777" w:rsidR="009A4696" w:rsidRDefault="009A469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789C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0EA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0062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79B"/>
    <w:rsid w:val="0000179B"/>
    <w:rsid w:val="00086E2C"/>
    <w:rsid w:val="000A2E7A"/>
    <w:rsid w:val="002244B7"/>
    <w:rsid w:val="00314D94"/>
    <w:rsid w:val="00617568"/>
    <w:rsid w:val="006E68FA"/>
    <w:rsid w:val="009A4696"/>
    <w:rsid w:val="00D2103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548A4"/>
  <w15:chartTrackingRefBased/>
  <w15:docId w15:val="{325F63EC-4752-4908-97D7-130F1A806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0179B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00179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54</Words>
  <Characters>328</Characters>
  <Application>Microsoft Office Word</Application>
  <DocSecurity>0</DocSecurity>
  <Lines>14</Lines>
  <Paragraphs>11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2025-12-23T19:02:00Z</dcterms:created>
  <dcterms:modified xsi:type="dcterms:W3CDTF">2025-12-23T19:05:00Z</dcterms:modified>
</cp:coreProperties>
</file>