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21-143)</w:t>
      </w: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52EFD" w:rsidRDefault="00C52EFD" w:rsidP="00C52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DD5B8A" w:rsidRPr="00C52E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EFD" w:rsidRDefault="00C52EFD" w:rsidP="00564E3C">
      <w:pPr>
        <w:spacing w:after="0" w:line="240" w:lineRule="auto"/>
      </w:pPr>
      <w:r>
        <w:separator/>
      </w:r>
    </w:p>
  </w:endnote>
  <w:endnote w:type="continuationSeparator" w:id="0">
    <w:p w:rsidR="00C52EFD" w:rsidRDefault="00C52EF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2EFD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EFD" w:rsidRDefault="00C52EFD" w:rsidP="00564E3C">
      <w:pPr>
        <w:spacing w:after="0" w:line="240" w:lineRule="auto"/>
      </w:pPr>
      <w:r>
        <w:separator/>
      </w:r>
    </w:p>
  </w:footnote>
  <w:footnote w:type="continuationSeparator" w:id="0">
    <w:p w:rsidR="00C52EFD" w:rsidRDefault="00C52EF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FD"/>
    <w:rsid w:val="00372DC6"/>
    <w:rsid w:val="00564E3C"/>
    <w:rsid w:val="0064591D"/>
    <w:rsid w:val="00C52EF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7165"/>
  <w15:chartTrackingRefBased/>
  <w15:docId w15:val="{A48B28A2-92F7-430E-91EE-C36CB0B5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2015-12-13T21:24:00Z</dcterms:created>
  <dcterms:modified xsi:type="dcterms:W3CDTF">2015-12-13T21:24:00Z</dcterms:modified>
</cp:coreProperties>
</file>