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9C8A5" w14:textId="77777777" w:rsidR="00E177DB" w:rsidRDefault="00E177DB" w:rsidP="00E177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Simon WARNER</w:t>
      </w:r>
      <w:r>
        <w:rPr>
          <w:rFonts w:cs="Times New Roman"/>
          <w:szCs w:val="24"/>
        </w:rPr>
        <w:t xml:space="preserve">        (fl.1405)</w:t>
      </w:r>
    </w:p>
    <w:p w14:paraId="56933F60" w14:textId="77777777" w:rsidR="00E177DB" w:rsidRDefault="00E177DB" w:rsidP="00E177DB">
      <w:pPr>
        <w:pStyle w:val="NoSpacing"/>
        <w:rPr>
          <w:rFonts w:cs="Times New Roman"/>
          <w:szCs w:val="24"/>
        </w:rPr>
      </w:pPr>
    </w:p>
    <w:p w14:paraId="69F3331E" w14:textId="77777777" w:rsidR="00E177DB" w:rsidRDefault="00E177DB" w:rsidP="00E177DB">
      <w:pPr>
        <w:pStyle w:val="NoSpacing"/>
        <w:rPr>
          <w:rFonts w:cs="Times New Roman"/>
          <w:szCs w:val="24"/>
        </w:rPr>
      </w:pPr>
    </w:p>
    <w:p w14:paraId="31FCFFA8" w14:textId="77777777" w:rsidR="00E177DB" w:rsidRDefault="00E177DB" w:rsidP="00E177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Jan.1405</w:t>
      </w:r>
      <w:r>
        <w:rPr>
          <w:rFonts w:cs="Times New Roman"/>
          <w:szCs w:val="24"/>
        </w:rPr>
        <w:tab/>
        <w:t>He, Geoffrey Fletcher(q.v.) and others conveyed a piece of land in Metton</w:t>
      </w:r>
    </w:p>
    <w:p w14:paraId="51E8B03D" w14:textId="77777777" w:rsidR="00E177DB" w:rsidRDefault="00E177DB" w:rsidP="00E177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field, Norfolk, to Robert Fletcher(q.v.).</w:t>
      </w:r>
    </w:p>
    <w:p w14:paraId="66BDF6B0" w14:textId="77777777" w:rsidR="00E177DB" w:rsidRDefault="00E177DB" w:rsidP="00E177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(T.N.A. ref. WKC 1/226, 392 x 1 )</w:t>
      </w:r>
    </w:p>
    <w:p w14:paraId="20ADB8AC" w14:textId="77777777" w:rsidR="00E177DB" w:rsidRDefault="00E177DB" w:rsidP="00E177DB">
      <w:pPr>
        <w:pStyle w:val="NoSpacing"/>
        <w:rPr>
          <w:rFonts w:cs="Times New Roman"/>
          <w:szCs w:val="24"/>
        </w:rPr>
      </w:pPr>
    </w:p>
    <w:p w14:paraId="43926631" w14:textId="77777777" w:rsidR="00E177DB" w:rsidRDefault="00E177DB" w:rsidP="00E177DB">
      <w:pPr>
        <w:pStyle w:val="NoSpacing"/>
        <w:rPr>
          <w:rFonts w:cs="Times New Roman"/>
          <w:szCs w:val="24"/>
        </w:rPr>
      </w:pPr>
    </w:p>
    <w:p w14:paraId="6267391F" w14:textId="77777777" w:rsidR="00E177DB" w:rsidRDefault="00E177DB" w:rsidP="00E177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September 2025</w:t>
      </w:r>
    </w:p>
    <w:p w14:paraId="7FC377B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F68A4" w14:textId="77777777" w:rsidR="00E177DB" w:rsidRDefault="00E177DB" w:rsidP="009139A6">
      <w:r>
        <w:separator/>
      </w:r>
    </w:p>
  </w:endnote>
  <w:endnote w:type="continuationSeparator" w:id="0">
    <w:p w14:paraId="73151EB3" w14:textId="77777777" w:rsidR="00E177DB" w:rsidRDefault="00E177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E36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60FF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0F0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6DCD3" w14:textId="77777777" w:rsidR="00E177DB" w:rsidRDefault="00E177DB" w:rsidP="009139A6">
      <w:r>
        <w:separator/>
      </w:r>
    </w:p>
  </w:footnote>
  <w:footnote w:type="continuationSeparator" w:id="0">
    <w:p w14:paraId="67217039" w14:textId="77777777" w:rsidR="00E177DB" w:rsidRDefault="00E177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ABB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C45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0629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7DB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62363"/>
    <w:rsid w:val="00BA00AB"/>
    <w:rsid w:val="00C71834"/>
    <w:rsid w:val="00CB4ED9"/>
    <w:rsid w:val="00D72F1F"/>
    <w:rsid w:val="00DE227A"/>
    <w:rsid w:val="00E177DB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2A6AD"/>
  <w15:chartTrackingRefBased/>
  <w15:docId w15:val="{719616B1-2DC4-4ED9-B522-237EEDD33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2025-09-17T19:08:00Z</dcterms:created>
  <dcterms:modified xsi:type="dcterms:W3CDTF">2025-09-17T19:08:00Z</dcterms:modified>
</cp:coreProperties>
</file>