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46E597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Robert WARNER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DE28D20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Archer.</w:t>
      </w:r>
    </w:p>
    <w:p w14:paraId="674CD219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925023F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D3D358" w14:textId="77777777" w:rsidR="00B34830" w:rsidRDefault="00B34830" w:rsidP="00B34830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385FDA78" w14:textId="77777777" w:rsidR="00B34830" w:rsidRDefault="00B34830" w:rsidP="00B34830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504CFF0A" w14:textId="77777777" w:rsidR="00B34830" w:rsidRDefault="00B34830" w:rsidP="00B34830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34E10D7B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8CF0246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897020E" w14:textId="77777777" w:rsidR="00B34830" w:rsidRDefault="00B34830" w:rsidP="00B3483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2022</w:t>
      </w:r>
    </w:p>
    <w:p w14:paraId="6994766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73220" w14:textId="77777777" w:rsidR="00B34830" w:rsidRDefault="00B34830" w:rsidP="009139A6">
      <w:r>
        <w:separator/>
      </w:r>
    </w:p>
  </w:endnote>
  <w:endnote w:type="continuationSeparator" w:id="0">
    <w:p w14:paraId="0B804BD3" w14:textId="77777777" w:rsidR="00B34830" w:rsidRDefault="00B3483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462ED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96FA4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ADE1B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8EC95E" w14:textId="77777777" w:rsidR="00B34830" w:rsidRDefault="00B34830" w:rsidP="009139A6">
      <w:r>
        <w:separator/>
      </w:r>
    </w:p>
  </w:footnote>
  <w:footnote w:type="continuationSeparator" w:id="0">
    <w:p w14:paraId="02CFD0C6" w14:textId="77777777" w:rsidR="00B34830" w:rsidRDefault="00B3483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0C52A8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7A884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B2181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4830"/>
    <w:rsid w:val="000666E0"/>
    <w:rsid w:val="002510B7"/>
    <w:rsid w:val="005C130B"/>
    <w:rsid w:val="00826F5C"/>
    <w:rsid w:val="009139A6"/>
    <w:rsid w:val="009448BB"/>
    <w:rsid w:val="00A3176C"/>
    <w:rsid w:val="00AE65F8"/>
    <w:rsid w:val="00B34830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B9109"/>
  <w15:chartTrackingRefBased/>
  <w15:docId w15:val="{5D44831C-43C7-412B-A51C-E91AC6838B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2022-03-17T19:52:00Z</dcterms:created>
  <dcterms:modified xsi:type="dcterms:W3CDTF">2022-03-17T19:52:00Z</dcterms:modified>
</cp:coreProperties>
</file>