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DF77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WARNER, senior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09BD6DD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Docking, Norfolk. Husbandman.</w:t>
      </w:r>
    </w:p>
    <w:p w14:paraId="458E8EDD" w14:textId="77777777" w:rsidR="009B7A6E" w:rsidRDefault="009B7A6E" w:rsidP="009B7A6E">
      <w:pPr>
        <w:pStyle w:val="NoSpacing"/>
        <w:rPr>
          <w:rFonts w:cs="Times New Roman"/>
          <w:szCs w:val="24"/>
        </w:rPr>
      </w:pPr>
    </w:p>
    <w:p w14:paraId="090B7F11" w14:textId="77777777" w:rsidR="009B7A6E" w:rsidRDefault="009B7A6E" w:rsidP="009B7A6E">
      <w:pPr>
        <w:pStyle w:val="NoSpacing"/>
        <w:rPr>
          <w:rFonts w:cs="Times New Roman"/>
          <w:szCs w:val="24"/>
        </w:rPr>
      </w:pPr>
    </w:p>
    <w:p w14:paraId="19166D4B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Edmund </w:t>
      </w:r>
      <w:proofErr w:type="spellStart"/>
      <w:r>
        <w:rPr>
          <w:rFonts w:cs="Times New Roman"/>
          <w:szCs w:val="24"/>
        </w:rPr>
        <w:t>Pepyr</w:t>
      </w:r>
      <w:proofErr w:type="spellEnd"/>
      <w:r>
        <w:rPr>
          <w:rFonts w:cs="Times New Roman"/>
          <w:szCs w:val="24"/>
        </w:rPr>
        <w:t xml:space="preserve"> of Lynn(q.v.) brought a plaint of debt against him and </w:t>
      </w:r>
      <w:proofErr w:type="gramStart"/>
      <w:r>
        <w:rPr>
          <w:rFonts w:cs="Times New Roman"/>
          <w:szCs w:val="24"/>
        </w:rPr>
        <w:t>Edmund</w:t>
      </w:r>
      <w:proofErr w:type="gramEnd"/>
    </w:p>
    <w:p w14:paraId="0C6B9FFB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Whyte of Lynn(q.v.).</w:t>
      </w:r>
    </w:p>
    <w:p w14:paraId="17E50979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8A91DA8" w14:textId="77777777" w:rsidR="009B7A6E" w:rsidRDefault="009B7A6E" w:rsidP="009B7A6E">
      <w:pPr>
        <w:pStyle w:val="NoSpacing"/>
        <w:rPr>
          <w:rFonts w:cs="Times New Roman"/>
          <w:szCs w:val="24"/>
        </w:rPr>
      </w:pPr>
    </w:p>
    <w:p w14:paraId="1AE38070" w14:textId="77777777" w:rsidR="009B7A6E" w:rsidRDefault="009B7A6E" w:rsidP="009B7A6E">
      <w:pPr>
        <w:pStyle w:val="NoSpacing"/>
        <w:rPr>
          <w:rFonts w:cs="Times New Roman"/>
          <w:szCs w:val="24"/>
        </w:rPr>
      </w:pPr>
    </w:p>
    <w:p w14:paraId="24C30A54" w14:textId="77777777" w:rsidR="009B7A6E" w:rsidRDefault="009B7A6E" w:rsidP="009B7A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2022</w:t>
      </w:r>
    </w:p>
    <w:p w14:paraId="4372AC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57AE4" w14:textId="77777777" w:rsidR="009B7A6E" w:rsidRDefault="009B7A6E" w:rsidP="009139A6">
      <w:r>
        <w:separator/>
      </w:r>
    </w:p>
  </w:endnote>
  <w:endnote w:type="continuationSeparator" w:id="0">
    <w:p w14:paraId="78755281" w14:textId="77777777" w:rsidR="009B7A6E" w:rsidRDefault="009B7A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DF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68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78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B0663" w14:textId="77777777" w:rsidR="009B7A6E" w:rsidRDefault="009B7A6E" w:rsidP="009139A6">
      <w:r>
        <w:separator/>
      </w:r>
    </w:p>
  </w:footnote>
  <w:footnote w:type="continuationSeparator" w:id="0">
    <w:p w14:paraId="0E903BC8" w14:textId="77777777" w:rsidR="009B7A6E" w:rsidRDefault="009B7A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AF0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48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6F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6E"/>
    <w:rsid w:val="000666E0"/>
    <w:rsid w:val="002510B7"/>
    <w:rsid w:val="005C130B"/>
    <w:rsid w:val="00826F5C"/>
    <w:rsid w:val="009139A6"/>
    <w:rsid w:val="009448BB"/>
    <w:rsid w:val="00947624"/>
    <w:rsid w:val="009B7A6E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A476"/>
  <w15:chartTrackingRefBased/>
  <w15:docId w15:val="{235C09A3-57B5-4D6D-A097-3A140B08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7A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2023-02-01T21:42:00Z</dcterms:created>
  <dcterms:modified xsi:type="dcterms:W3CDTF">2023-02-01T21:43:00Z</dcterms:modified>
</cp:coreProperties>
</file>