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35058" w14:textId="1BCBC154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 w:rsidR="006E34CB">
        <w:rPr>
          <w:rFonts w:ascii="Times New Roman" w:hAnsi="Times New Roman" w:cs="Times New Roman"/>
          <w:sz w:val="24"/>
          <w:szCs w:val="24"/>
          <w:u w:val="single"/>
        </w:rPr>
        <w:t>, senior</w:t>
      </w:r>
      <w:r>
        <w:rPr>
          <w:rFonts w:ascii="Times New Roman" w:hAnsi="Times New Roman" w:cs="Times New Roman"/>
          <w:sz w:val="24"/>
          <w:szCs w:val="24"/>
        </w:rPr>
        <w:t xml:space="preserve">       (fl.1477)</w:t>
      </w:r>
    </w:p>
    <w:p w14:paraId="1CAE3828" w14:textId="77777777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2AD177E" w14:textId="77777777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6B291F" w14:textId="72C47274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67BC28" w14:textId="5DA198C8" w:rsidR="006E34CB" w:rsidRDefault="006E34CB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Master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Brasiers’ Company.</w:t>
      </w:r>
    </w:p>
    <w:p w14:paraId="5A4CFF11" w14:textId="1B6F1570" w:rsidR="006E34CB" w:rsidRDefault="006E34CB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(see the website of the Worshipful Company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Brasiers)</w:t>
      </w:r>
    </w:p>
    <w:p w14:paraId="1B1556C4" w14:textId="77777777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Mar.1477</w:t>
      </w:r>
      <w:r>
        <w:rPr>
          <w:rFonts w:ascii="Times New Roman" w:hAnsi="Times New Roman" w:cs="Times New Roman"/>
          <w:sz w:val="24"/>
          <w:szCs w:val="24"/>
        </w:rPr>
        <w:tab/>
        <w:t>William Chapman of London, haberdasher(q.v.), gifted his goods and chattels</w:t>
      </w:r>
    </w:p>
    <w:p w14:paraId="1CAE6224" w14:textId="7994895C" w:rsidR="00F22BE2" w:rsidRDefault="00F22BE2" w:rsidP="00F22BE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haberdasher(q.v.), and John Benson of London, haberdasher(q.v.).    (C.P.R. 1476-85 p.64)</w:t>
      </w:r>
    </w:p>
    <w:p w14:paraId="1ED8249F" w14:textId="77777777" w:rsidR="006E34CB" w:rsidRDefault="006E34CB" w:rsidP="006E34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became Master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Brasiers’ Company.</w:t>
      </w:r>
    </w:p>
    <w:p w14:paraId="52668482" w14:textId="6501BAA1" w:rsidR="006E34CB" w:rsidRDefault="006E34CB" w:rsidP="006E34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(see the website of the Worshipful Company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Brasiers)</w:t>
      </w:r>
    </w:p>
    <w:p w14:paraId="68F7B6BF" w14:textId="77777777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ABC05" w14:textId="77777777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BBE3E" w14:textId="45AB30C0" w:rsidR="00F22BE2" w:rsidRDefault="00F22BE2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537A161B" w14:textId="0EF49C56" w:rsidR="006E34CB" w:rsidRDefault="006E34CB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August 2022</w:t>
      </w:r>
    </w:p>
    <w:p w14:paraId="3EE530F9" w14:textId="77777777" w:rsidR="006E34CB" w:rsidRDefault="006E34CB" w:rsidP="00F22B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9A9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06915" w14:textId="77777777" w:rsidR="00F22BE2" w:rsidRDefault="00F22BE2" w:rsidP="009139A6">
      <w:r>
        <w:separator/>
      </w:r>
    </w:p>
  </w:endnote>
  <w:endnote w:type="continuationSeparator" w:id="0">
    <w:p w14:paraId="3FCB62A6" w14:textId="77777777" w:rsidR="00F22BE2" w:rsidRDefault="00F22B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4A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0B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3A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66FC0" w14:textId="77777777" w:rsidR="00F22BE2" w:rsidRDefault="00F22BE2" w:rsidP="009139A6">
      <w:r>
        <w:separator/>
      </w:r>
    </w:p>
  </w:footnote>
  <w:footnote w:type="continuationSeparator" w:id="0">
    <w:p w14:paraId="17317EDC" w14:textId="77777777" w:rsidR="00F22BE2" w:rsidRDefault="00F22B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7C9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9EB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7D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E2"/>
    <w:rsid w:val="000666E0"/>
    <w:rsid w:val="002510B7"/>
    <w:rsid w:val="005C130B"/>
    <w:rsid w:val="006E34CB"/>
    <w:rsid w:val="00826F5C"/>
    <w:rsid w:val="009139A6"/>
    <w:rsid w:val="009448BB"/>
    <w:rsid w:val="00A3176C"/>
    <w:rsid w:val="00BA00AB"/>
    <w:rsid w:val="00EB3209"/>
    <w:rsid w:val="00F22BE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4096"/>
  <w15:chartTrackingRefBased/>
  <w15:docId w15:val="{FC0526F1-D448-418E-8F76-D08CCD36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2021-03-10T21:14:00Z</dcterms:created>
  <dcterms:modified xsi:type="dcterms:W3CDTF">2022-08-02T09:13:00Z</dcterms:modified>
</cp:coreProperties>
</file>