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5CD" w:rsidRDefault="000205CD" w:rsidP="000205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WARNER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0205CD" w:rsidRDefault="000205CD" w:rsidP="000205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Kirton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0205CD" w:rsidRDefault="000205CD" w:rsidP="00020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05CD" w:rsidRDefault="000205CD" w:rsidP="00020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05CD" w:rsidRDefault="000205CD" w:rsidP="000205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Boston into lands</w:t>
      </w:r>
    </w:p>
    <w:p w:rsidR="000205CD" w:rsidRDefault="000205CD" w:rsidP="000205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205CD" w:rsidRDefault="000205CD" w:rsidP="000205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B014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21-67)</w:t>
      </w:r>
    </w:p>
    <w:p w:rsidR="000205CD" w:rsidRDefault="000205CD" w:rsidP="00020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05CD" w:rsidRDefault="000205CD" w:rsidP="00020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205CD" w:rsidRDefault="000205CD" w:rsidP="000205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October 2015</w:t>
      </w:r>
    </w:p>
    <w:sectPr w:rsidR="00DD5B8A" w:rsidRPr="00020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5CD" w:rsidRDefault="000205CD" w:rsidP="00564E3C">
      <w:pPr>
        <w:spacing w:after="0" w:line="240" w:lineRule="auto"/>
      </w:pPr>
      <w:r>
        <w:separator/>
      </w:r>
    </w:p>
  </w:endnote>
  <w:endnote w:type="continuationSeparator" w:id="0">
    <w:p w:rsidR="000205CD" w:rsidRDefault="000205C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205CD">
      <w:rPr>
        <w:rFonts w:ascii="Times New Roman" w:hAnsi="Times New Roman" w:cs="Times New Roman"/>
        <w:noProof/>
        <w:sz w:val="24"/>
        <w:szCs w:val="24"/>
      </w:rPr>
      <w:t>22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5CD" w:rsidRDefault="000205CD" w:rsidP="00564E3C">
      <w:pPr>
        <w:spacing w:after="0" w:line="240" w:lineRule="auto"/>
      </w:pPr>
      <w:r>
        <w:separator/>
      </w:r>
    </w:p>
  </w:footnote>
  <w:footnote w:type="continuationSeparator" w:id="0">
    <w:p w:rsidR="000205CD" w:rsidRDefault="000205C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5CD"/>
    <w:rsid w:val="000205C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86D6C"/>
  <w15:chartTrackingRefBased/>
  <w15:docId w15:val="{BD7E58BC-105B-4A9A-9246-00763A319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205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2015-10-22T19:26:00Z</dcterms:created>
  <dcterms:modified xsi:type="dcterms:W3CDTF">2015-10-22T19:27:00Z</dcterms:modified>
</cp:coreProperties>
</file>