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4AC" w:rsidRDefault="007354AC" w:rsidP="007354AC">
      <w:pPr>
        <w:pStyle w:val="p1"/>
        <w:rPr>
          <w:rStyle w:val="s1"/>
        </w:rPr>
      </w:pPr>
      <w:r>
        <w:rPr>
          <w:rStyle w:val="s1"/>
          <w:u w:val="single"/>
        </w:rPr>
        <w:t>John WARNER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7354AC" w:rsidRDefault="007354AC" w:rsidP="007354AC">
      <w:pPr>
        <w:pStyle w:val="p1"/>
        <w:rPr>
          <w:rStyle w:val="s1"/>
        </w:rPr>
      </w:pPr>
      <w:r>
        <w:rPr>
          <w:rStyle w:val="s1"/>
        </w:rPr>
        <w:t>of Denton, Norfolk.</w:t>
      </w:r>
    </w:p>
    <w:p w:rsidR="007354AC" w:rsidRDefault="007354AC" w:rsidP="007354AC">
      <w:pPr>
        <w:pStyle w:val="p1"/>
        <w:rPr>
          <w:rStyle w:val="s1"/>
        </w:rPr>
      </w:pPr>
    </w:p>
    <w:p w:rsidR="007354AC" w:rsidRDefault="007354AC" w:rsidP="007354AC">
      <w:pPr>
        <w:pStyle w:val="p1"/>
        <w:rPr>
          <w:rStyle w:val="s1"/>
        </w:rPr>
      </w:pPr>
    </w:p>
    <w:p w:rsidR="007354AC" w:rsidRDefault="007354AC" w:rsidP="007354AC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7354AC" w:rsidRDefault="007354AC" w:rsidP="007354AC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521)</w:t>
      </w:r>
    </w:p>
    <w:p w:rsidR="007354AC" w:rsidRDefault="007354AC" w:rsidP="007354AC">
      <w:pPr>
        <w:pStyle w:val="p1"/>
        <w:rPr>
          <w:rStyle w:val="s1"/>
        </w:rPr>
      </w:pPr>
    </w:p>
    <w:p w:rsidR="007354AC" w:rsidRDefault="007354AC" w:rsidP="007354AC">
      <w:pPr>
        <w:pStyle w:val="p1"/>
        <w:rPr>
          <w:rStyle w:val="s1"/>
        </w:rPr>
      </w:pPr>
    </w:p>
    <w:p w:rsidR="007354AC" w:rsidRDefault="007354AC" w:rsidP="007354AC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7354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4AC" w:rsidRDefault="007354AC" w:rsidP="00E71FC3">
      <w:r>
        <w:separator/>
      </w:r>
    </w:p>
  </w:endnote>
  <w:endnote w:type="continuationSeparator" w:id="0">
    <w:p w:rsidR="007354AC" w:rsidRDefault="007354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4AC" w:rsidRDefault="007354AC" w:rsidP="00E71FC3">
      <w:r>
        <w:separator/>
      </w:r>
    </w:p>
  </w:footnote>
  <w:footnote w:type="continuationSeparator" w:id="0">
    <w:p w:rsidR="007354AC" w:rsidRDefault="007354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4AC"/>
    <w:rsid w:val="001A7C09"/>
    <w:rsid w:val="00733BE7"/>
    <w:rsid w:val="007354A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930A76-65B3-4F91-BF4A-E08D9D00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354A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7354AC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7354A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7354AC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2017-01-14T19:14:00Z</dcterms:created>
  <dcterms:modified xsi:type="dcterms:W3CDTF">2017-01-14T19:14:00Z</dcterms:modified>
</cp:coreProperties>
</file>