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C085D" w:rsidRDefault="001C085D" w:rsidP="001C085D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rPr>
          <w:u w:val="single"/>
        </w:rPr>
        <w:t>John WARNER</w:t>
      </w:r>
      <w:r>
        <w:t xml:space="preserve">   </w:t>
      </w:r>
      <w:proofErr w:type="gramStart"/>
      <w:r>
        <w:t xml:space="preserve">   (</w:t>
      </w:r>
      <w:proofErr w:type="gramEnd"/>
      <w:r>
        <w:t>fl.1488)</w:t>
      </w:r>
    </w:p>
    <w:p w:rsidR="001C085D" w:rsidRDefault="001C085D" w:rsidP="001C085D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>of Chislett, Kent.</w:t>
      </w:r>
    </w:p>
    <w:p w:rsidR="001C085D" w:rsidRDefault="001C085D" w:rsidP="001C085D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1C085D" w:rsidRDefault="001C085D" w:rsidP="001C085D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1C085D" w:rsidRDefault="001C085D" w:rsidP="001C085D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ab/>
        <w:t>1488</w:t>
      </w:r>
      <w:r>
        <w:tab/>
        <w:t>He made his Will.   (Plomer p.493)</w:t>
      </w:r>
    </w:p>
    <w:p w:rsidR="001C085D" w:rsidRDefault="001C085D" w:rsidP="001C085D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1C085D" w:rsidRDefault="001C085D" w:rsidP="001C085D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1C085D" w:rsidRDefault="001C085D" w:rsidP="001C085D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>5 December 2017</w:t>
      </w:r>
    </w:p>
    <w:p w:rsidR="006B2F86" w:rsidRPr="00E71FC3" w:rsidRDefault="001C085D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C085D" w:rsidRDefault="001C085D" w:rsidP="00E71FC3">
      <w:pPr>
        <w:spacing w:after="0" w:line="240" w:lineRule="auto"/>
      </w:pPr>
      <w:r>
        <w:separator/>
      </w:r>
    </w:p>
  </w:endnote>
  <w:endnote w:type="continuationSeparator" w:id="0">
    <w:p w:rsidR="001C085D" w:rsidRDefault="001C085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C085D" w:rsidRDefault="001C085D" w:rsidP="00E71FC3">
      <w:pPr>
        <w:spacing w:after="0" w:line="240" w:lineRule="auto"/>
      </w:pPr>
      <w:r>
        <w:separator/>
      </w:r>
    </w:p>
  </w:footnote>
  <w:footnote w:type="continuationSeparator" w:id="0">
    <w:p w:rsidR="001C085D" w:rsidRDefault="001C085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085D"/>
    <w:rsid w:val="001A7C09"/>
    <w:rsid w:val="001C085D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FA3043D-BCA4-4A1C-A149-D1B5298913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16</Words>
  <Characters>92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2017-12-09T20:22:00Z</dcterms:created>
  <dcterms:modified xsi:type="dcterms:W3CDTF">2017-12-09T20:23:00Z</dcterms:modified>
</cp:coreProperties>
</file>