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E0016" w14:textId="77777777" w:rsidR="00E86E27" w:rsidRDefault="00E86E27" w:rsidP="00E86E27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John WARNER</w:t>
      </w:r>
      <w:r>
        <w:t xml:space="preserve">        (fl.1489)</w:t>
      </w:r>
    </w:p>
    <w:p w14:paraId="781627C7" w14:textId="77777777" w:rsidR="00E86E27" w:rsidRDefault="00E86E27" w:rsidP="00E86E27">
      <w:pPr>
        <w:pStyle w:val="NoSpacing"/>
        <w:tabs>
          <w:tab w:val="left" w:pos="810"/>
          <w:tab w:val="left" w:pos="1440"/>
        </w:tabs>
      </w:pPr>
      <w:r>
        <w:t>of Burton Agnes, Yorkshire. Yeoman.</w:t>
      </w:r>
    </w:p>
    <w:p w14:paraId="0500EAB1" w14:textId="77777777" w:rsidR="00E86E27" w:rsidRDefault="00E86E27" w:rsidP="00E86E27">
      <w:pPr>
        <w:pStyle w:val="NoSpacing"/>
        <w:tabs>
          <w:tab w:val="left" w:pos="810"/>
          <w:tab w:val="left" w:pos="1440"/>
        </w:tabs>
      </w:pPr>
    </w:p>
    <w:p w14:paraId="0F384346" w14:textId="77777777" w:rsidR="00E86E27" w:rsidRDefault="00E86E27" w:rsidP="00E86E27">
      <w:pPr>
        <w:pStyle w:val="NoSpacing"/>
        <w:tabs>
          <w:tab w:val="left" w:pos="810"/>
          <w:tab w:val="left" w:pos="1440"/>
        </w:tabs>
      </w:pPr>
    </w:p>
    <w:p w14:paraId="7C798607" w14:textId="77777777" w:rsidR="00E86E27" w:rsidRDefault="00E86E27" w:rsidP="00E86E27">
      <w:pPr>
        <w:pStyle w:val="NoSpacing"/>
        <w:tabs>
          <w:tab w:val="left" w:pos="810"/>
          <w:tab w:val="left" w:pos="1440"/>
        </w:tabs>
      </w:pPr>
      <w:r>
        <w:t>17 Jul.</w:t>
      </w:r>
      <w:r>
        <w:tab/>
        <w:t>1489</w:t>
      </w:r>
      <w:r>
        <w:tab/>
        <w:t xml:space="preserve">He was granted </w:t>
      </w:r>
      <w:proofErr w:type="gramStart"/>
      <w:r>
        <w:t>a general</w:t>
      </w:r>
      <w:proofErr w:type="gramEnd"/>
      <w:r>
        <w:t xml:space="preserve"> pardon.      (C.P.R. 1485-1494 p.272)</w:t>
      </w:r>
    </w:p>
    <w:p w14:paraId="5D17C42F" w14:textId="77777777" w:rsidR="00E86E27" w:rsidRDefault="00E86E27" w:rsidP="00E86E27">
      <w:pPr>
        <w:pStyle w:val="NoSpacing"/>
        <w:tabs>
          <w:tab w:val="left" w:pos="810"/>
          <w:tab w:val="left" w:pos="1440"/>
        </w:tabs>
      </w:pPr>
    </w:p>
    <w:p w14:paraId="73CE32D6" w14:textId="77777777" w:rsidR="00E86E27" w:rsidRDefault="00E86E27" w:rsidP="00E86E27">
      <w:pPr>
        <w:pStyle w:val="NoSpacing"/>
        <w:tabs>
          <w:tab w:val="left" w:pos="810"/>
          <w:tab w:val="left" w:pos="1440"/>
        </w:tabs>
      </w:pPr>
    </w:p>
    <w:p w14:paraId="48812DEF" w14:textId="77777777" w:rsidR="00E86E27" w:rsidRDefault="00E86E27" w:rsidP="00E86E27">
      <w:pPr>
        <w:pStyle w:val="NoSpacing"/>
        <w:tabs>
          <w:tab w:val="left" w:pos="810"/>
          <w:tab w:val="left" w:pos="1440"/>
        </w:tabs>
      </w:pPr>
      <w:r>
        <w:t>9 September 2025</w:t>
      </w:r>
    </w:p>
    <w:p w14:paraId="045291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1A5ED" w14:textId="77777777" w:rsidR="00E86E27" w:rsidRDefault="00E86E27" w:rsidP="009139A6">
      <w:r>
        <w:separator/>
      </w:r>
    </w:p>
  </w:endnote>
  <w:endnote w:type="continuationSeparator" w:id="0">
    <w:p w14:paraId="17B88873" w14:textId="77777777" w:rsidR="00E86E27" w:rsidRDefault="00E86E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E5D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E5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8D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FEA6C" w14:textId="77777777" w:rsidR="00E86E27" w:rsidRDefault="00E86E27" w:rsidP="009139A6">
      <w:r>
        <w:separator/>
      </w:r>
    </w:p>
  </w:footnote>
  <w:footnote w:type="continuationSeparator" w:id="0">
    <w:p w14:paraId="0E2C0DF0" w14:textId="77777777" w:rsidR="00E86E27" w:rsidRDefault="00E86E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F02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D93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0E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E27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22A25"/>
    <w:rsid w:val="00D72F1F"/>
    <w:rsid w:val="00DE227A"/>
    <w:rsid w:val="00E61DA6"/>
    <w:rsid w:val="00E86E27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FAA04"/>
  <w15:chartTrackingRefBased/>
  <w15:docId w15:val="{DA025CFE-3B5C-4608-B797-AFB41FF7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2025-09-12T06:32:00Z</dcterms:created>
  <dcterms:modified xsi:type="dcterms:W3CDTF">2025-09-12T06:33:00Z</dcterms:modified>
</cp:coreProperties>
</file>