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70160" w14:textId="77777777" w:rsidR="006507EE" w:rsidRDefault="006507EE" w:rsidP="006507EE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WARNER</w:t>
      </w:r>
      <w:r>
        <w:rPr>
          <w:rFonts w:ascii="Times New Roman" w:hAnsi="Times New Roman" w:cs="Times New Roman"/>
        </w:rPr>
        <w:t xml:space="preserve">        (fl.1483)</w:t>
      </w:r>
    </w:p>
    <w:p w14:paraId="127C832A" w14:textId="706EEA75" w:rsidR="006507EE" w:rsidRDefault="006507EE" w:rsidP="006507EE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Bawdeswell</w:t>
      </w:r>
      <w:proofErr w:type="spellEnd"/>
      <w:r>
        <w:rPr>
          <w:rFonts w:ascii="Times New Roman" w:hAnsi="Times New Roman" w:cs="Times New Roman"/>
        </w:rPr>
        <w:t>, Norfolk. Ostler.</w:t>
      </w:r>
    </w:p>
    <w:p w14:paraId="4DC09A14" w14:textId="77777777" w:rsidR="006507EE" w:rsidRDefault="006507EE" w:rsidP="006507EE">
      <w:pPr>
        <w:pStyle w:val="NoSpacing"/>
        <w:jc w:val="both"/>
        <w:rPr>
          <w:rFonts w:ascii="Times New Roman" w:hAnsi="Times New Roman" w:cs="Times New Roman"/>
        </w:rPr>
      </w:pPr>
    </w:p>
    <w:p w14:paraId="70E3D777" w14:textId="77777777" w:rsidR="006507EE" w:rsidRDefault="006507EE" w:rsidP="006507EE">
      <w:pPr>
        <w:pStyle w:val="NoSpacing"/>
        <w:jc w:val="both"/>
        <w:rPr>
          <w:rFonts w:ascii="Times New Roman" w:hAnsi="Times New Roman" w:cs="Times New Roman"/>
        </w:rPr>
      </w:pPr>
    </w:p>
    <w:p w14:paraId="6FCDE724" w14:textId="77777777" w:rsidR="006507EE" w:rsidRDefault="006507EE" w:rsidP="006507EE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William Spark of London, draper(q.v.), brought a plaint of debt against him</w:t>
      </w:r>
    </w:p>
    <w:p w14:paraId="4929341B" w14:textId="77777777" w:rsidR="006507EE" w:rsidRDefault="006507EE" w:rsidP="006507EE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2 others.   </w:t>
      </w:r>
      <w:r w:rsidRPr="00461AA0">
        <w:rPr>
          <w:rFonts w:ascii="Times New Roman" w:hAnsi="Times New Roman" w:cs="Times New Roman"/>
        </w:rPr>
        <w:t xml:space="preserve">( </w:t>
      </w:r>
      <w:r w:rsidRPr="008A6714">
        <w:rPr>
          <w:rFonts w:ascii="Times New Roman" w:hAnsi="Times New Roman" w:cs="Times New Roman"/>
          <w:color w:val="0F4761" w:themeColor="accent1" w:themeShade="BF"/>
          <w:u w:val="single"/>
        </w:rPr>
        <w:t>http://aalt.law.uh.edu/Indices/CP40Indices/CP40no883Pl.htm</w:t>
      </w:r>
      <w:r w:rsidRPr="00461AA0">
        <w:rPr>
          <w:rFonts w:ascii="Times New Roman" w:hAnsi="Times New Roman" w:cs="Times New Roman"/>
        </w:rPr>
        <w:t xml:space="preserve"> )</w:t>
      </w:r>
    </w:p>
    <w:p w14:paraId="4CC0DC87" w14:textId="77777777" w:rsidR="006507EE" w:rsidRDefault="006507EE" w:rsidP="006507EE">
      <w:pPr>
        <w:pStyle w:val="NoSpacing"/>
        <w:jc w:val="both"/>
        <w:rPr>
          <w:rFonts w:ascii="Times New Roman" w:hAnsi="Times New Roman" w:cs="Times New Roman"/>
        </w:rPr>
      </w:pPr>
    </w:p>
    <w:p w14:paraId="1DD91664" w14:textId="77777777" w:rsidR="006507EE" w:rsidRDefault="006507EE" w:rsidP="006507EE">
      <w:pPr>
        <w:pStyle w:val="NoSpacing"/>
        <w:jc w:val="both"/>
        <w:rPr>
          <w:rFonts w:ascii="Times New Roman" w:hAnsi="Times New Roman" w:cs="Times New Roman"/>
        </w:rPr>
      </w:pPr>
    </w:p>
    <w:p w14:paraId="2C3CAAA9" w14:textId="77777777" w:rsidR="006507EE" w:rsidRDefault="006507EE" w:rsidP="006507EE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 December 2025</w:t>
      </w:r>
    </w:p>
    <w:p w14:paraId="5D4DACD0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C99B5B" w14:textId="77777777" w:rsidR="00630569" w:rsidRDefault="00630569" w:rsidP="00086E2C">
      <w:pPr>
        <w:spacing w:after="0" w:line="240" w:lineRule="auto"/>
      </w:pPr>
      <w:r>
        <w:separator/>
      </w:r>
    </w:p>
  </w:endnote>
  <w:endnote w:type="continuationSeparator" w:id="0">
    <w:p w14:paraId="07E86DAE" w14:textId="77777777" w:rsidR="00630569" w:rsidRDefault="00630569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6C627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BB280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99A3F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FA8C57" w14:textId="77777777" w:rsidR="00630569" w:rsidRDefault="00630569" w:rsidP="00086E2C">
      <w:pPr>
        <w:spacing w:after="0" w:line="240" w:lineRule="auto"/>
      </w:pPr>
      <w:r>
        <w:separator/>
      </w:r>
    </w:p>
  </w:footnote>
  <w:footnote w:type="continuationSeparator" w:id="0">
    <w:p w14:paraId="291E25B5" w14:textId="77777777" w:rsidR="00630569" w:rsidRDefault="00630569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CDCA1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E03A4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0BE4B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7EE"/>
    <w:rsid w:val="00086E2C"/>
    <w:rsid w:val="000A2E7A"/>
    <w:rsid w:val="002244B7"/>
    <w:rsid w:val="00314D94"/>
    <w:rsid w:val="00617568"/>
    <w:rsid w:val="00630569"/>
    <w:rsid w:val="006507EE"/>
    <w:rsid w:val="006E68FA"/>
    <w:rsid w:val="00DA69AE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B38B48"/>
  <w15:chartTrackingRefBased/>
  <w15:docId w15:val="{4260EE00-8CA7-45C6-9378-E7050E3C3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6507E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31</Words>
  <Characters>214</Characters>
  <Application>Microsoft Office Word</Application>
  <DocSecurity>0</DocSecurity>
  <Lines>9</Lines>
  <Paragraphs>5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2025-12-11T11:42:00Z</dcterms:created>
  <dcterms:modified xsi:type="dcterms:W3CDTF">2025-12-11T11:43:00Z</dcterms:modified>
</cp:coreProperties>
</file>